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2E1AB64F" w:rsidR="00AB6E8A" w:rsidRPr="002E0984" w:rsidRDefault="00CD0007" w:rsidP="00C8140F">
      <w:pPr>
        <w:ind w:right="-432"/>
        <w:rPr>
          <w:rFonts w:ascii="Arial" w:hAnsi="Arial"/>
          <w:i/>
          <w:color w:val="000000" w:themeColor="text1"/>
          <w:sz w:val="20"/>
          <w:szCs w:val="20"/>
          <w:lang w:val="fi-FI"/>
        </w:rPr>
      </w:pPr>
      <w:r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 xml:space="preserve">Lehdistötiedote </w:t>
      </w:r>
      <w:r w:rsidR="0077696E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201</w:t>
      </w:r>
      <w:r w:rsidR="00D41A2A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7</w:t>
      </w:r>
      <w:r w:rsidR="00A30B0C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-</w:t>
      </w:r>
      <w:r w:rsidR="002E0984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04</w:t>
      </w:r>
      <w:r w:rsidR="00A30B0C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-</w:t>
      </w:r>
      <w:r w:rsidR="002E0984" w:rsidRPr="002E0984">
        <w:rPr>
          <w:rFonts w:ascii="Arial" w:hAnsi="Arial"/>
          <w:i/>
          <w:color w:val="000000" w:themeColor="text1"/>
          <w:sz w:val="20"/>
          <w:szCs w:val="20"/>
          <w:lang w:val="fi-FI"/>
        </w:rPr>
        <w:t>20</w:t>
      </w:r>
    </w:p>
    <w:p w14:paraId="6ABE5495" w14:textId="77777777" w:rsidR="002E0984" w:rsidRPr="002E0984" w:rsidRDefault="002E0984" w:rsidP="002E0984">
      <w:pPr>
        <w:ind w:right="-432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>Uusi</w:t>
      </w:r>
      <w:proofErr w:type="spellEnd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 xml:space="preserve"> sovellus </w:t>
      </w:r>
      <w:proofErr w:type="spellStart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>ohjaa</w:t>
      </w:r>
      <w:proofErr w:type="spellEnd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>sopivan</w:t>
      </w:r>
      <w:proofErr w:type="spellEnd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>eristeen</w:t>
      </w:r>
      <w:proofErr w:type="spellEnd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2E0984">
        <w:rPr>
          <w:rFonts w:ascii="Arial" w:hAnsi="Arial" w:cs="Arial"/>
          <w:b/>
          <w:color w:val="000000" w:themeColor="text1"/>
          <w:sz w:val="32"/>
          <w:szCs w:val="32"/>
        </w:rPr>
        <w:t>valinnassa</w:t>
      </w:r>
      <w:proofErr w:type="spellEnd"/>
    </w:p>
    <w:p w14:paraId="305D3A48" w14:textId="77777777" w:rsidR="002E0984" w:rsidRPr="002E0984" w:rsidRDefault="002E0984" w:rsidP="002E0984">
      <w:pPr>
        <w:ind w:right="-432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67101C0" w14:textId="77777777" w:rsidR="002E0984" w:rsidRPr="002E0984" w:rsidRDefault="002E0984" w:rsidP="00483279">
      <w:pPr>
        <w:ind w:right="-432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Juuri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ennen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vuodenvaihdetta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julkaistiin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Knauf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Insulationin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älykkään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sovelluksen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ruotsinkielinen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versio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joka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auttaa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valitsemaan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oikean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eristeen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rakennuksen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kaikkiin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tiloihin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osiin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Vuonna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2017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Knauf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Insulation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Nordics -sovellus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julkaistaan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myös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norjaksi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tanskaksi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>suomeksi</w:t>
      </w:r>
      <w:proofErr w:type="spellEnd"/>
      <w:r w:rsidRPr="002E09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bookmarkStart w:id="0" w:name="_GoBack"/>
      <w:bookmarkEnd w:id="0"/>
    </w:p>
    <w:p w14:paraId="43D70D12" w14:textId="77777777" w:rsidR="002E0984" w:rsidRPr="002E0984" w:rsidRDefault="002E0984" w:rsidP="00483279">
      <w:pPr>
        <w:ind w:right="-432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E4E6054" w14:textId="6F900329" w:rsidR="00D41A2A" w:rsidRPr="002E0984" w:rsidRDefault="002E0984" w:rsidP="002E098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–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Haluamme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helpottaa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asiakkaidemme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työtä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Siksi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olemme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kehittäneet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mobiilisovelluksen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joka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antaa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nopeasti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oikeat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vastaukset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moniin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urakoitsijoiden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esittämiin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eristämistä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koskeviin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kysymyksiin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Insulation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Nordicin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tekninen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johtaja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Kenneth Ingemarsson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kertoo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jatkaa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>:</w:t>
      </w:r>
      <w:r w:rsidRPr="002E0984">
        <w:rPr>
          <w:rFonts w:ascii="Arial" w:hAnsi="Arial" w:cs="Arial"/>
          <w:color w:val="000000" w:themeColor="text1"/>
          <w:sz w:val="26"/>
          <w:szCs w:val="26"/>
        </w:rPr>
        <w:br/>
      </w:r>
      <w:r w:rsidRPr="002E0984">
        <w:rPr>
          <w:rFonts w:ascii="Arial" w:hAnsi="Arial" w:cs="Arial"/>
          <w:color w:val="000000" w:themeColor="text1"/>
          <w:sz w:val="26"/>
          <w:szCs w:val="26"/>
        </w:rPr>
        <w:br/>
      </w:r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–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Mielestämme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sovellus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täydentää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mainiosti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asiakaspalveluamme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teknistä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tukeamme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verkkosivustoamme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Olen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varma,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että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siitä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on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hyötyä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asiakkaillemme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>.</w:t>
      </w:r>
      <w:r w:rsidRPr="002E0984">
        <w:rPr>
          <w:rFonts w:ascii="Arial" w:hAnsi="Arial" w:cs="Arial"/>
          <w:color w:val="000000" w:themeColor="text1"/>
          <w:sz w:val="26"/>
          <w:szCs w:val="26"/>
        </w:rPr>
        <w:br/>
      </w:r>
      <w:r w:rsidRPr="002E0984">
        <w:rPr>
          <w:rFonts w:ascii="Arial" w:hAnsi="Arial" w:cs="Arial"/>
          <w:color w:val="000000" w:themeColor="text1"/>
          <w:sz w:val="26"/>
          <w:szCs w:val="26"/>
        </w:rPr>
        <w:br/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Sovelluksella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voi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esimerkiksi</w:t>
      </w:r>
      <w:proofErr w:type="spellEnd"/>
      <w:r w:rsidRPr="002E0984">
        <w:rPr>
          <w:rFonts w:ascii="MS Mincho" w:eastAsia="MS Mincho" w:hAnsi="MS Mincho" w:cs="MS Mincho"/>
          <w:color w:val="000000" w:themeColor="text1"/>
          <w:sz w:val="22"/>
          <w:szCs w:val="22"/>
        </w:rPr>
        <w:t> 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laskea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rakennuksen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kaikkien</w:t>
      </w:r>
      <w:proofErr w:type="spellEnd"/>
      <w:r w:rsidRPr="002E0984">
        <w:rPr>
          <w:rFonts w:ascii="MS Mincho" w:eastAsia="MS Mincho" w:hAnsi="MS Mincho" w:cs="MS Mincho"/>
          <w:color w:val="000000" w:themeColor="text1"/>
          <w:sz w:val="22"/>
          <w:szCs w:val="22"/>
        </w:rPr>
        <w:t> 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osien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tilojen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eristystarpeen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>.</w:t>
      </w:r>
      <w:r w:rsidRPr="002E0984">
        <w:rPr>
          <w:rFonts w:ascii="MS Mincho" w:eastAsia="MS Mincho" w:hAnsi="MS Mincho" w:cs="MS Mincho"/>
          <w:color w:val="000000" w:themeColor="text1"/>
          <w:sz w:val="22"/>
          <w:szCs w:val="22"/>
        </w:rPr>
        <w:t> 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Siinä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on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myös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tietoja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U-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arvoista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akustisista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ominaisuuksista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ja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palonkestävyydestä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Sovelluksesta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löytyy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myös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tietoja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Insulationin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kaikista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tuotteista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muuntotaulukoita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sekä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lähimmän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jälleenmyyjän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yhteystiedot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>.</w:t>
      </w:r>
      <w:r w:rsidRPr="002E0984">
        <w:rPr>
          <w:rFonts w:ascii="PMingLiU" w:eastAsia="PMingLiU" w:hAnsi="PMingLiU" w:cs="PMingLiU"/>
          <w:color w:val="000000" w:themeColor="text1"/>
          <w:sz w:val="22"/>
          <w:szCs w:val="22"/>
        </w:rPr>
        <w:br/>
      </w:r>
      <w:r w:rsidRPr="002E0984">
        <w:rPr>
          <w:rFonts w:ascii="PMingLiU" w:eastAsia="PMingLiU" w:hAnsi="PMingLiU" w:cs="PMingLiU"/>
          <w:color w:val="000000" w:themeColor="text1"/>
          <w:sz w:val="22"/>
          <w:szCs w:val="22"/>
        </w:rPr>
        <w:br/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Insulation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Nordics -sovellus on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saatavilla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sekä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iPhoneen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että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Android-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laitteisiin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. Sovellus on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tietenkin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E0984">
        <w:rPr>
          <w:rFonts w:ascii="Arial" w:hAnsi="Arial" w:cs="Arial"/>
          <w:color w:val="000000" w:themeColor="text1"/>
          <w:sz w:val="22"/>
          <w:szCs w:val="22"/>
        </w:rPr>
        <w:t>ilmainen</w:t>
      </w:r>
      <w:proofErr w:type="spellEnd"/>
      <w:r w:rsidRPr="002E0984">
        <w:rPr>
          <w:rFonts w:ascii="Arial" w:hAnsi="Arial" w:cs="Arial"/>
          <w:color w:val="000000" w:themeColor="text1"/>
          <w:sz w:val="22"/>
          <w:szCs w:val="22"/>
        </w:rPr>
        <w:t>.</w:t>
      </w:r>
      <w:r w:rsidRPr="002E098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fi-FI"/>
        </w:rPr>
        <w:br/>
      </w:r>
      <w:r w:rsidR="00DD395C" w:rsidRPr="002E0984">
        <w:rPr>
          <w:rFonts w:ascii="Arial" w:hAnsi="Arial" w:cs="Arial"/>
          <w:b/>
          <w:bCs/>
          <w:color w:val="000000" w:themeColor="text1"/>
          <w:sz w:val="20"/>
          <w:szCs w:val="20"/>
          <w:lang w:val="fi-FI"/>
        </w:rPr>
        <w:t>Lisätietoja</w:t>
      </w:r>
      <w:r w:rsidR="007E2A48" w:rsidRPr="002E0984">
        <w:rPr>
          <w:rFonts w:ascii="Arial" w:hAnsi="Arial" w:cs="Arial"/>
          <w:b/>
          <w:color w:val="000000" w:themeColor="text1"/>
          <w:sz w:val="20"/>
          <w:szCs w:val="20"/>
          <w:lang w:val="fi-FI"/>
        </w:rPr>
        <w:t>:</w:t>
      </w:r>
      <w:r>
        <w:rPr>
          <w:rFonts w:ascii="Arial" w:hAnsi="Arial" w:cs="Arial"/>
          <w:color w:val="000000" w:themeColor="text1"/>
        </w:rPr>
        <w:br/>
      </w:r>
      <w:r w:rsidR="00D41A2A" w:rsidRPr="002E0984">
        <w:rPr>
          <w:rFonts w:ascii="Arial" w:hAnsi="Arial" w:cs="Arial"/>
          <w:color w:val="000000" w:themeColor="text1"/>
          <w:sz w:val="20"/>
          <w:szCs w:val="20"/>
        </w:rPr>
        <w:t>Peter Isacsson, Nordic General Manager | +46 (0)706 45 00 06</w:t>
      </w:r>
      <w:r>
        <w:rPr>
          <w:rFonts w:ascii="Arial" w:hAnsi="Arial" w:cs="Arial"/>
          <w:color w:val="000000" w:themeColor="text1"/>
        </w:rPr>
        <w:br/>
      </w:r>
      <w:r w:rsidR="00D41A2A" w:rsidRPr="002E0984">
        <w:rPr>
          <w:rFonts w:ascii="Arial" w:hAnsi="Arial" w:cs="Arial"/>
          <w:bCs/>
          <w:color w:val="000000" w:themeColor="text1"/>
          <w:sz w:val="20"/>
          <w:szCs w:val="20"/>
        </w:rPr>
        <w:t>Fredrik Stengarn, Press Officer | +46 (0)735 23 23 32</w:t>
      </w:r>
      <w:r>
        <w:rPr>
          <w:rFonts w:ascii="Arial" w:hAnsi="Arial" w:cs="Arial"/>
          <w:color w:val="000000" w:themeColor="text1"/>
        </w:rPr>
        <w:br/>
      </w:r>
      <w:r w:rsidR="00D41A2A" w:rsidRPr="002E0984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="00D41A2A" w:rsidRPr="002E0984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="00D41A2A" w:rsidRPr="002E0984">
        <w:rPr>
          <w:rFonts w:ascii="Arial" w:hAnsi="Arial" w:cs="Arial"/>
          <w:color w:val="000000" w:themeColor="text1"/>
          <w:sz w:val="20"/>
          <w:szCs w:val="20"/>
          <w:lang w:eastAsia="sv-SE"/>
        </w:rPr>
        <w:t xml:space="preserve">Management assistent </w:t>
      </w:r>
      <w:r w:rsidR="00D41A2A" w:rsidRPr="002E0984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="00D41A2A" w:rsidRPr="002E0984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  <w:r>
        <w:rPr>
          <w:rFonts w:ascii="Arial" w:hAnsi="Arial" w:cs="Arial"/>
          <w:color w:val="000000" w:themeColor="text1"/>
        </w:rPr>
        <w:br/>
      </w:r>
      <w:r w:rsidR="00D41A2A" w:rsidRPr="002E0984">
        <w:rPr>
          <w:rFonts w:ascii="Arial" w:hAnsi="Arial" w:cs="Arial"/>
          <w:color w:val="000000" w:themeColor="text1"/>
          <w:sz w:val="20"/>
          <w:szCs w:val="20"/>
        </w:rPr>
        <w:t xml:space="preserve">Elin Gustafsson, Nordic Marketing </w:t>
      </w:r>
      <w:proofErr w:type="spellStart"/>
      <w:r w:rsidR="00D41A2A" w:rsidRPr="002E0984">
        <w:rPr>
          <w:rFonts w:ascii="Arial" w:hAnsi="Arial" w:cs="Arial"/>
          <w:color w:val="000000" w:themeColor="text1"/>
          <w:sz w:val="20"/>
          <w:szCs w:val="20"/>
        </w:rPr>
        <w:t>Coordinator</w:t>
      </w:r>
      <w:proofErr w:type="spellEnd"/>
      <w:r w:rsidR="00D41A2A" w:rsidRPr="002E0984">
        <w:rPr>
          <w:rFonts w:ascii="Arial" w:hAnsi="Arial" w:cs="Arial"/>
          <w:color w:val="000000" w:themeColor="text1"/>
          <w:sz w:val="20"/>
          <w:szCs w:val="20"/>
        </w:rPr>
        <w:t xml:space="preserve"> | +46 (0)703 65 66 04</w:t>
      </w:r>
    </w:p>
    <w:p w14:paraId="21F058B7" w14:textId="77777777" w:rsidR="00775953" w:rsidRPr="002E098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1C88193C" w14:textId="58AB1363" w:rsidR="00775953" w:rsidRPr="002E098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D579FD8" w14:textId="77777777" w:rsidR="0043131F" w:rsidRPr="002E0984" w:rsidRDefault="0043131F" w:rsidP="0043131F">
      <w:pPr>
        <w:ind w:right="-432"/>
        <w:rPr>
          <w:rFonts w:ascii="Arial" w:hAnsi="Arial" w:cs="Arial"/>
          <w:color w:val="000000" w:themeColor="text1"/>
          <w:sz w:val="20"/>
          <w:szCs w:val="20"/>
        </w:rPr>
      </w:pPr>
    </w:p>
    <w:p w14:paraId="459BF2C4" w14:textId="3613966E" w:rsidR="00AB6E8A" w:rsidRPr="002E0984" w:rsidRDefault="00775953" w:rsidP="0043131F">
      <w:pPr>
        <w:ind w:right="-432"/>
        <w:jc w:val="right"/>
        <w:rPr>
          <w:rFonts w:ascii="Arial" w:hAnsi="Arial"/>
          <w:color w:val="000000" w:themeColor="text1"/>
          <w:sz w:val="22"/>
          <w:szCs w:val="22"/>
        </w:rPr>
      </w:pPr>
      <w:r w:rsidRPr="002E0984">
        <w:rPr>
          <w:rFonts w:ascii="Arial" w:hAnsi="Arial"/>
          <w:noProof/>
          <w:color w:val="000000" w:themeColor="text1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Insulation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osa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Groupia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2E0984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BB15D" w14:textId="77777777" w:rsidR="009F53E6" w:rsidRDefault="009F53E6" w:rsidP="008F5444">
      <w:r>
        <w:separator/>
      </w:r>
    </w:p>
  </w:endnote>
  <w:endnote w:type="continuationSeparator" w:id="0">
    <w:p w14:paraId="7AA4ACD3" w14:textId="77777777" w:rsidR="009F53E6" w:rsidRDefault="009F53E6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15480" w14:textId="77777777" w:rsidR="009F53E6" w:rsidRDefault="009F53E6" w:rsidP="008F5444">
      <w:r>
        <w:separator/>
      </w:r>
    </w:p>
  </w:footnote>
  <w:footnote w:type="continuationSeparator" w:id="0">
    <w:p w14:paraId="4057E920" w14:textId="77777777" w:rsidR="009F53E6" w:rsidRDefault="009F53E6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B4561"/>
    <w:rsid w:val="000D0540"/>
    <w:rsid w:val="0016268D"/>
    <w:rsid w:val="001673FB"/>
    <w:rsid w:val="00180EFA"/>
    <w:rsid w:val="001D0AB9"/>
    <w:rsid w:val="001F57B1"/>
    <w:rsid w:val="00246493"/>
    <w:rsid w:val="00266050"/>
    <w:rsid w:val="002773EB"/>
    <w:rsid w:val="002E0984"/>
    <w:rsid w:val="00385517"/>
    <w:rsid w:val="00387C01"/>
    <w:rsid w:val="00394BA6"/>
    <w:rsid w:val="003B4EF8"/>
    <w:rsid w:val="003D670C"/>
    <w:rsid w:val="00430023"/>
    <w:rsid w:val="0043131F"/>
    <w:rsid w:val="00483279"/>
    <w:rsid w:val="004A6111"/>
    <w:rsid w:val="00653F8C"/>
    <w:rsid w:val="006F161C"/>
    <w:rsid w:val="0072114C"/>
    <w:rsid w:val="00724317"/>
    <w:rsid w:val="00735D65"/>
    <w:rsid w:val="00775953"/>
    <w:rsid w:val="0077696E"/>
    <w:rsid w:val="007E2A48"/>
    <w:rsid w:val="00823400"/>
    <w:rsid w:val="008E6C9E"/>
    <w:rsid w:val="008F2444"/>
    <w:rsid w:val="008F5444"/>
    <w:rsid w:val="0091458B"/>
    <w:rsid w:val="009302DA"/>
    <w:rsid w:val="00994109"/>
    <w:rsid w:val="009B3854"/>
    <w:rsid w:val="009F53E6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C5778C"/>
    <w:rsid w:val="00C6304A"/>
    <w:rsid w:val="00C8140F"/>
    <w:rsid w:val="00CB298E"/>
    <w:rsid w:val="00CD0007"/>
    <w:rsid w:val="00D41A2A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142C6B-6271-234C-8389-CE07D3CA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234</Words>
  <Characters>1246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Elin Nilsen</cp:lastModifiedBy>
  <cp:revision>3</cp:revision>
  <cp:lastPrinted>2017-04-18T13:45:00Z</cp:lastPrinted>
  <dcterms:created xsi:type="dcterms:W3CDTF">2017-04-18T13:45:00Z</dcterms:created>
  <dcterms:modified xsi:type="dcterms:W3CDTF">2017-04-18T13:45:00Z</dcterms:modified>
</cp:coreProperties>
</file>