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927D0" w14:textId="7CE1BAB9" w:rsidR="008E33C3" w:rsidRPr="001F2750" w:rsidRDefault="00AE5353" w:rsidP="00AE5353">
      <w:pPr>
        <w:pStyle w:val="Presseinfo"/>
        <w:rPr>
          <w:lang w:val="nb-NO"/>
        </w:rPr>
      </w:pPr>
      <w:r w:rsidRPr="001F2750">
        <w:rPr>
          <w:lang w:val="nb-NO"/>
        </w:rPr>
        <w:t>Presseinforma</w:t>
      </w:r>
      <w:r w:rsidR="001F2750" w:rsidRPr="001F2750">
        <w:rPr>
          <w:lang w:val="nb-NO"/>
        </w:rPr>
        <w:t>sj</w:t>
      </w:r>
      <w:r w:rsidRPr="001F2750">
        <w:rPr>
          <w:lang w:val="nb-NO"/>
        </w:rPr>
        <w:t>on</w:t>
      </w:r>
    </w:p>
    <w:p w14:paraId="3F195198" w14:textId="68371BEC" w:rsidR="00AE5353" w:rsidRPr="001F2750" w:rsidRDefault="004C27FF" w:rsidP="00AE5353">
      <w:pPr>
        <w:pStyle w:val="Unterzeile"/>
        <w:rPr>
          <w:lang w:val="nb-NO"/>
        </w:rPr>
      </w:pPr>
      <w:r w:rsidRPr="001F2750">
        <w:rPr>
          <w:lang w:val="nb-NO"/>
        </w:rPr>
        <w:t xml:space="preserve">AXOR </w:t>
      </w:r>
      <w:r w:rsidR="001F2750" w:rsidRPr="001F2750">
        <w:rPr>
          <w:lang w:val="nb-NO"/>
        </w:rPr>
        <w:t>har blitt</w:t>
      </w:r>
      <w:r w:rsidR="00B07873" w:rsidRPr="001F2750">
        <w:rPr>
          <w:lang w:val="nb-NO"/>
        </w:rPr>
        <w:t xml:space="preserve"> </w:t>
      </w:r>
      <w:r w:rsidR="001F2750" w:rsidRPr="001F2750">
        <w:rPr>
          <w:lang w:val="nb-NO"/>
        </w:rPr>
        <w:t>offisiell</w:t>
      </w:r>
      <w:r w:rsidR="00B07873" w:rsidRPr="001F2750">
        <w:rPr>
          <w:lang w:val="nb-NO"/>
        </w:rPr>
        <w:t xml:space="preserve"> partner for </w:t>
      </w:r>
      <w:r w:rsidRPr="001F2750">
        <w:rPr>
          <w:lang w:val="nb-NO"/>
        </w:rPr>
        <w:t>Design Hotels</w:t>
      </w:r>
      <w:r w:rsidR="005410F0" w:rsidRPr="001F2750">
        <w:rPr>
          <w:lang w:val="nb-NO"/>
        </w:rPr>
        <w:t>™</w:t>
      </w:r>
    </w:p>
    <w:p w14:paraId="495C17F3" w14:textId="5AC4AB38" w:rsidR="00BA7E86" w:rsidRPr="001F2750" w:rsidRDefault="004C27FF" w:rsidP="00BA7E86">
      <w:pPr>
        <w:pStyle w:val="berschrift"/>
        <w:rPr>
          <w:lang w:val="nb-NO"/>
        </w:rPr>
      </w:pPr>
      <w:r w:rsidRPr="001F2750">
        <w:rPr>
          <w:lang w:val="nb-NO"/>
        </w:rPr>
        <w:t xml:space="preserve">AXOR x Design Hotels™ </w:t>
      </w:r>
      <w:r w:rsidR="00B07873" w:rsidRPr="001F2750">
        <w:rPr>
          <w:lang w:val="nb-NO"/>
        </w:rPr>
        <w:t>forener 25 års design- og arkitekturkompet</w:t>
      </w:r>
      <w:r w:rsidR="001F2750">
        <w:rPr>
          <w:lang w:val="nb-NO"/>
        </w:rPr>
        <w:t>ans</w:t>
      </w:r>
      <w:r w:rsidR="00B07873" w:rsidRPr="001F2750">
        <w:rPr>
          <w:lang w:val="nb-NO"/>
        </w:rPr>
        <w:t>e</w:t>
      </w:r>
    </w:p>
    <w:p w14:paraId="63FB08F0" w14:textId="267EC422" w:rsidR="00B07873" w:rsidRPr="001F2750" w:rsidRDefault="001F2750" w:rsidP="005C75EC">
      <w:pPr>
        <w:pStyle w:val="Text"/>
        <w:rPr>
          <w:lang w:val="nb-NO"/>
        </w:rPr>
      </w:pPr>
      <w:r>
        <w:rPr>
          <w:rStyle w:val="kursiv"/>
          <w:lang w:val="nb-NO"/>
        </w:rPr>
        <w:t>O</w:t>
      </w:r>
      <w:r w:rsidR="00B07873" w:rsidRPr="001F2750">
        <w:rPr>
          <w:rStyle w:val="kursiv"/>
          <w:lang w:val="nb-NO"/>
        </w:rPr>
        <w:t>ktober</w:t>
      </w:r>
      <w:r w:rsidR="004C27FF" w:rsidRPr="001F2750">
        <w:rPr>
          <w:rStyle w:val="kursiv"/>
          <w:lang w:val="nb-NO"/>
        </w:rPr>
        <w:t xml:space="preserve"> </w:t>
      </w:r>
      <w:r w:rsidR="00491BC2" w:rsidRPr="001F2750">
        <w:rPr>
          <w:rStyle w:val="kursiv"/>
          <w:lang w:val="nb-NO"/>
        </w:rPr>
        <w:t>2018</w:t>
      </w:r>
      <w:r w:rsidR="00BA7E86" w:rsidRPr="001F2750">
        <w:rPr>
          <w:rStyle w:val="kursiv"/>
          <w:lang w:val="nb-NO"/>
        </w:rPr>
        <w:t>.</w:t>
      </w:r>
      <w:r w:rsidR="00BA7E86" w:rsidRPr="001F2750">
        <w:rPr>
          <w:lang w:val="nb-NO"/>
        </w:rPr>
        <w:t xml:space="preserve"> </w:t>
      </w:r>
      <w:r w:rsidR="00B07873" w:rsidRPr="001F2750">
        <w:rPr>
          <w:lang w:val="nb-NO"/>
        </w:rPr>
        <w:t>Fra oktober er AXOR, designm</w:t>
      </w:r>
      <w:r>
        <w:rPr>
          <w:lang w:val="nb-NO"/>
        </w:rPr>
        <w:t>e</w:t>
      </w:r>
      <w:r w:rsidR="00B07873" w:rsidRPr="001F2750">
        <w:rPr>
          <w:lang w:val="nb-NO"/>
        </w:rPr>
        <w:t>rket i Hansgrohe Group, offi</w:t>
      </w:r>
      <w:r>
        <w:rPr>
          <w:lang w:val="nb-NO"/>
        </w:rPr>
        <w:t>s</w:t>
      </w:r>
      <w:r w:rsidR="00B07873" w:rsidRPr="001F2750">
        <w:rPr>
          <w:lang w:val="nb-NO"/>
        </w:rPr>
        <w:t>ie</w:t>
      </w:r>
      <w:r>
        <w:rPr>
          <w:lang w:val="nb-NO"/>
        </w:rPr>
        <w:t>l</w:t>
      </w:r>
      <w:r w:rsidR="00957276">
        <w:rPr>
          <w:lang w:val="nb-NO"/>
        </w:rPr>
        <w:t xml:space="preserve">l </w:t>
      </w:r>
      <w:r w:rsidR="00B07873" w:rsidRPr="001F2750">
        <w:rPr>
          <w:lang w:val="nb-NO"/>
        </w:rPr>
        <w:t xml:space="preserve">partner for </w:t>
      </w:r>
      <w:r w:rsidR="00337E87" w:rsidRPr="001F2750">
        <w:rPr>
          <w:lang w:val="nb-NO"/>
        </w:rPr>
        <w:t>Design Hotels</w:t>
      </w:r>
      <w:r w:rsidR="005410F0" w:rsidRPr="001F2750">
        <w:rPr>
          <w:lang w:val="nb-NO"/>
        </w:rPr>
        <w:t>™</w:t>
      </w:r>
      <w:r w:rsidR="005E04B4" w:rsidRPr="001F2750">
        <w:rPr>
          <w:lang w:val="nb-NO"/>
        </w:rPr>
        <w:t>. Samarbe</w:t>
      </w:r>
      <w:r>
        <w:rPr>
          <w:lang w:val="nb-NO"/>
        </w:rPr>
        <w:t>i</w:t>
      </w:r>
      <w:r w:rsidR="005E04B4" w:rsidRPr="001F2750">
        <w:rPr>
          <w:lang w:val="nb-NO"/>
        </w:rPr>
        <w:t>det g</w:t>
      </w:r>
      <w:r>
        <w:rPr>
          <w:lang w:val="nb-NO"/>
        </w:rPr>
        <w:t>j</w:t>
      </w:r>
      <w:r w:rsidR="005E04B4" w:rsidRPr="001F2750">
        <w:rPr>
          <w:lang w:val="nb-NO"/>
        </w:rPr>
        <w:t>ør det mulig for medlems</w:t>
      </w:r>
      <w:r w:rsidR="00CB5B72" w:rsidRPr="001F2750">
        <w:rPr>
          <w:lang w:val="nb-NO"/>
        </w:rPr>
        <w:t>hotellene</w:t>
      </w:r>
      <w:r>
        <w:rPr>
          <w:lang w:val="nb-NO"/>
        </w:rPr>
        <w:t xml:space="preserve"> i Design Hotels™ å</w:t>
      </w:r>
      <w:r w:rsidR="005E04B4" w:rsidRPr="001F2750">
        <w:rPr>
          <w:lang w:val="nb-NO"/>
        </w:rPr>
        <w:t xml:space="preserve"> fin</w:t>
      </w:r>
      <w:r>
        <w:rPr>
          <w:lang w:val="nb-NO"/>
        </w:rPr>
        <w:t>n</w:t>
      </w:r>
      <w:r w:rsidR="005E04B4" w:rsidRPr="001F2750">
        <w:rPr>
          <w:lang w:val="nb-NO"/>
        </w:rPr>
        <w:t xml:space="preserve">e anbefalinger til </w:t>
      </w:r>
      <w:r w:rsidR="00C21A4D" w:rsidRPr="001F2750">
        <w:rPr>
          <w:lang w:val="nb-NO"/>
        </w:rPr>
        <w:t xml:space="preserve">design og </w:t>
      </w:r>
      <w:r w:rsidR="005E04B4" w:rsidRPr="001F2750">
        <w:rPr>
          <w:lang w:val="nb-NO"/>
        </w:rPr>
        <w:t>in</w:t>
      </w:r>
      <w:r>
        <w:rPr>
          <w:lang w:val="nb-NO"/>
        </w:rPr>
        <w:t>n</w:t>
      </w:r>
      <w:r w:rsidR="005E04B4" w:rsidRPr="001F2750">
        <w:rPr>
          <w:lang w:val="nb-NO"/>
        </w:rPr>
        <w:t>re</w:t>
      </w:r>
      <w:r>
        <w:rPr>
          <w:lang w:val="nb-NO"/>
        </w:rPr>
        <w:t>d</w:t>
      </w:r>
      <w:r w:rsidR="005E04B4" w:rsidRPr="001F2750">
        <w:rPr>
          <w:lang w:val="nb-NO"/>
        </w:rPr>
        <w:t>ning a</w:t>
      </w:r>
      <w:r>
        <w:rPr>
          <w:lang w:val="nb-NO"/>
        </w:rPr>
        <w:t>v</w:t>
      </w:r>
      <w:r w:rsidR="005E04B4" w:rsidRPr="001F2750">
        <w:rPr>
          <w:lang w:val="nb-NO"/>
        </w:rPr>
        <w:t xml:space="preserve"> bader</w:t>
      </w:r>
      <w:r>
        <w:rPr>
          <w:lang w:val="nb-NO"/>
        </w:rPr>
        <w:t>om</w:t>
      </w:r>
      <w:r w:rsidR="005E04B4" w:rsidRPr="001F2750">
        <w:rPr>
          <w:lang w:val="nb-NO"/>
        </w:rPr>
        <w:t xml:space="preserve"> på </w:t>
      </w:r>
      <w:r>
        <w:rPr>
          <w:lang w:val="nb-NO"/>
        </w:rPr>
        <w:t>sin</w:t>
      </w:r>
      <w:r w:rsidR="005E04B4" w:rsidRPr="001F2750">
        <w:rPr>
          <w:lang w:val="nb-NO"/>
        </w:rPr>
        <w:t xml:space="preserve"> </w:t>
      </w:r>
      <w:r w:rsidR="00C21A4D" w:rsidRPr="001F2750">
        <w:rPr>
          <w:lang w:val="nb-NO"/>
        </w:rPr>
        <w:t>marke</w:t>
      </w:r>
      <w:r>
        <w:rPr>
          <w:lang w:val="nb-NO"/>
        </w:rPr>
        <w:t>dsførings</w:t>
      </w:r>
      <w:r w:rsidR="00C21A4D" w:rsidRPr="001F2750">
        <w:rPr>
          <w:lang w:val="nb-NO"/>
        </w:rPr>
        <w:t>pla</w:t>
      </w:r>
      <w:r>
        <w:rPr>
          <w:lang w:val="nb-NO"/>
        </w:rPr>
        <w:t>t</w:t>
      </w:r>
      <w:r w:rsidR="00C21A4D" w:rsidRPr="001F2750">
        <w:rPr>
          <w:lang w:val="nb-NO"/>
        </w:rPr>
        <w:t>tform. Med dette tilta</w:t>
      </w:r>
      <w:r>
        <w:rPr>
          <w:lang w:val="nb-NO"/>
        </w:rPr>
        <w:t>ket</w:t>
      </w:r>
      <w:r w:rsidR="00C21A4D" w:rsidRPr="001F2750">
        <w:rPr>
          <w:lang w:val="nb-NO"/>
        </w:rPr>
        <w:t xml:space="preserve"> forbinder de to m</w:t>
      </w:r>
      <w:r>
        <w:rPr>
          <w:lang w:val="nb-NO"/>
        </w:rPr>
        <w:t>e</w:t>
      </w:r>
      <w:r w:rsidR="00C21A4D" w:rsidRPr="001F2750">
        <w:rPr>
          <w:lang w:val="nb-NO"/>
        </w:rPr>
        <w:t>rke</w:t>
      </w:r>
      <w:r>
        <w:rPr>
          <w:lang w:val="nb-NO"/>
        </w:rPr>
        <w:t>ne</w:t>
      </w:r>
      <w:r w:rsidR="00C21A4D" w:rsidRPr="001F2750">
        <w:rPr>
          <w:lang w:val="nb-NO"/>
        </w:rPr>
        <w:t xml:space="preserve"> 25 års pionerarbe</w:t>
      </w:r>
      <w:r>
        <w:rPr>
          <w:lang w:val="nb-NO"/>
        </w:rPr>
        <w:t>i</w:t>
      </w:r>
      <w:r w:rsidR="00C21A4D" w:rsidRPr="001F2750">
        <w:rPr>
          <w:lang w:val="nb-NO"/>
        </w:rPr>
        <w:t>d in</w:t>
      </w:r>
      <w:r>
        <w:rPr>
          <w:lang w:val="nb-NO"/>
        </w:rPr>
        <w:t>n</w:t>
      </w:r>
      <w:r w:rsidR="00C21A4D" w:rsidRPr="001F2750">
        <w:rPr>
          <w:lang w:val="nb-NO"/>
        </w:rPr>
        <w:t>en formgivning og markedsføring a</w:t>
      </w:r>
      <w:r>
        <w:rPr>
          <w:lang w:val="nb-NO"/>
        </w:rPr>
        <w:t>v</w:t>
      </w:r>
      <w:r w:rsidR="00C21A4D" w:rsidRPr="001F2750">
        <w:rPr>
          <w:lang w:val="nb-NO"/>
        </w:rPr>
        <w:t xml:space="preserve"> individuelle designobjekter med arkitektonisk sofistik</w:t>
      </w:r>
      <w:r w:rsidR="00E022C2" w:rsidRPr="001F2750">
        <w:rPr>
          <w:lang w:val="nb-NO"/>
        </w:rPr>
        <w:t>er</w:t>
      </w:r>
      <w:r>
        <w:rPr>
          <w:lang w:val="nb-NO"/>
        </w:rPr>
        <w:t>t</w:t>
      </w:r>
      <w:r w:rsidR="00E022C2" w:rsidRPr="001F2750">
        <w:rPr>
          <w:lang w:val="nb-NO"/>
        </w:rPr>
        <w:t xml:space="preserve">e </w:t>
      </w:r>
      <w:r w:rsidR="00C21A4D" w:rsidRPr="001F2750">
        <w:rPr>
          <w:lang w:val="nb-NO"/>
        </w:rPr>
        <w:t>hoteller. Fra Hong Kong til Mexico fin</w:t>
      </w:r>
      <w:r>
        <w:rPr>
          <w:lang w:val="nb-NO"/>
        </w:rPr>
        <w:t>n</w:t>
      </w:r>
      <w:r w:rsidR="00C21A4D" w:rsidRPr="001F2750">
        <w:rPr>
          <w:lang w:val="nb-NO"/>
        </w:rPr>
        <w:t xml:space="preserve">er armaturer, </w:t>
      </w:r>
      <w:r>
        <w:rPr>
          <w:lang w:val="nb-NO"/>
        </w:rPr>
        <w:t>dusjer</w:t>
      </w:r>
      <w:r w:rsidR="00C21A4D" w:rsidRPr="001F2750">
        <w:rPr>
          <w:lang w:val="nb-NO"/>
        </w:rPr>
        <w:t xml:space="preserve"> og tilbehør fra AXOR ve</w:t>
      </w:r>
      <w:r>
        <w:rPr>
          <w:lang w:val="nb-NO"/>
        </w:rPr>
        <w:t>i</w:t>
      </w:r>
      <w:r w:rsidR="00C21A4D" w:rsidRPr="001F2750">
        <w:rPr>
          <w:lang w:val="nb-NO"/>
        </w:rPr>
        <w:t xml:space="preserve"> til hotellene under </w:t>
      </w:r>
      <w:r w:rsidR="00CB5B72" w:rsidRPr="001F2750">
        <w:rPr>
          <w:lang w:val="nb-NO"/>
        </w:rPr>
        <w:t>Design Hotels™, for eksempel i det tidligere f</w:t>
      </w:r>
      <w:r>
        <w:rPr>
          <w:lang w:val="nb-NO"/>
        </w:rPr>
        <w:t>en</w:t>
      </w:r>
      <w:r w:rsidR="00CB5B72" w:rsidRPr="001F2750">
        <w:rPr>
          <w:lang w:val="nb-NO"/>
        </w:rPr>
        <w:t>gsel</w:t>
      </w:r>
      <w:r>
        <w:rPr>
          <w:lang w:val="nb-NO"/>
        </w:rPr>
        <w:t>et</w:t>
      </w:r>
      <w:r w:rsidR="00CB5B72" w:rsidRPr="001F2750">
        <w:rPr>
          <w:lang w:val="nb-NO"/>
        </w:rPr>
        <w:t xml:space="preserve"> </w:t>
      </w:r>
      <w:r w:rsidR="00C21A4D" w:rsidRPr="001F2750">
        <w:rPr>
          <w:lang w:val="nb-NO"/>
        </w:rPr>
        <w:t>Hotel</w:t>
      </w:r>
      <w:r>
        <w:rPr>
          <w:lang w:val="nb-NO"/>
        </w:rPr>
        <w:t>l</w:t>
      </w:r>
      <w:r w:rsidR="00C21A4D" w:rsidRPr="001F2750">
        <w:rPr>
          <w:lang w:val="nb-NO"/>
        </w:rPr>
        <w:t xml:space="preserve"> Liberty i</w:t>
      </w:r>
      <w:r w:rsidR="00CB5B72" w:rsidRPr="001F2750">
        <w:rPr>
          <w:lang w:val="nb-NO"/>
        </w:rPr>
        <w:t xml:space="preserve"> tyske</w:t>
      </w:r>
      <w:r w:rsidR="00C21A4D" w:rsidRPr="001F2750">
        <w:rPr>
          <w:lang w:val="nb-NO"/>
        </w:rPr>
        <w:t xml:space="preserve"> Offenburg</w:t>
      </w:r>
      <w:r w:rsidR="00177EBD" w:rsidRPr="001F2750">
        <w:rPr>
          <w:lang w:val="nb-NO"/>
        </w:rPr>
        <w:t>, Les Bains i Paris eller Chetzeron i Crans-Montana, S</w:t>
      </w:r>
      <w:r>
        <w:rPr>
          <w:lang w:val="nb-NO"/>
        </w:rPr>
        <w:t>v</w:t>
      </w:r>
      <w:r w:rsidR="00177EBD" w:rsidRPr="001F2750">
        <w:rPr>
          <w:lang w:val="nb-NO"/>
        </w:rPr>
        <w:t>ei</w:t>
      </w:r>
      <w:r>
        <w:rPr>
          <w:lang w:val="nb-NO"/>
        </w:rPr>
        <w:t>ts</w:t>
      </w:r>
      <w:r w:rsidR="00177EBD" w:rsidRPr="001F2750">
        <w:rPr>
          <w:lang w:val="nb-NO"/>
        </w:rPr>
        <w:t xml:space="preserve">. Design Hotels™ har </w:t>
      </w:r>
      <w:r w:rsidR="00957276">
        <w:rPr>
          <w:lang w:val="nb-NO"/>
        </w:rPr>
        <w:t>på lik linje</w:t>
      </w:r>
      <w:r w:rsidR="00177EBD" w:rsidRPr="001F2750">
        <w:rPr>
          <w:lang w:val="nb-NO"/>
        </w:rPr>
        <w:t xml:space="preserve"> som AXOR hø</w:t>
      </w:r>
      <w:r>
        <w:rPr>
          <w:lang w:val="nb-NO"/>
        </w:rPr>
        <w:t>y</w:t>
      </w:r>
      <w:r w:rsidR="00177EBD" w:rsidRPr="001F2750">
        <w:rPr>
          <w:lang w:val="nb-NO"/>
        </w:rPr>
        <w:t>e krav til integrer</w:t>
      </w:r>
      <w:r>
        <w:rPr>
          <w:lang w:val="nb-NO"/>
        </w:rPr>
        <w:t>t</w:t>
      </w:r>
      <w:r w:rsidR="00177EBD" w:rsidRPr="001F2750">
        <w:rPr>
          <w:lang w:val="nb-NO"/>
        </w:rPr>
        <w:t>e designkon</w:t>
      </w:r>
      <w:r>
        <w:rPr>
          <w:lang w:val="nb-NO"/>
        </w:rPr>
        <w:t>s</w:t>
      </w:r>
      <w:r w:rsidR="00177EBD" w:rsidRPr="001F2750">
        <w:rPr>
          <w:lang w:val="nb-NO"/>
        </w:rPr>
        <w:t>epter og et vedvarende enga</w:t>
      </w:r>
      <w:r>
        <w:rPr>
          <w:lang w:val="nb-NO"/>
        </w:rPr>
        <w:t>sje</w:t>
      </w:r>
      <w:r w:rsidR="00177EBD" w:rsidRPr="001F2750">
        <w:rPr>
          <w:lang w:val="nb-NO"/>
        </w:rPr>
        <w:t xml:space="preserve">ment </w:t>
      </w:r>
      <w:r w:rsidR="00E022C2" w:rsidRPr="001F2750">
        <w:rPr>
          <w:lang w:val="nb-NO"/>
        </w:rPr>
        <w:t>i det nye partnerska</w:t>
      </w:r>
      <w:r>
        <w:rPr>
          <w:lang w:val="nb-NO"/>
        </w:rPr>
        <w:t>pet</w:t>
      </w:r>
      <w:r w:rsidR="00E022C2" w:rsidRPr="001F2750">
        <w:rPr>
          <w:lang w:val="nb-NO"/>
        </w:rPr>
        <w:t>.</w:t>
      </w:r>
    </w:p>
    <w:p w14:paraId="09FC4339" w14:textId="08759C14" w:rsidR="00E51CE7" w:rsidRPr="001F2750" w:rsidRDefault="00E51CE7" w:rsidP="00E51CE7">
      <w:pPr>
        <w:spacing w:line="360" w:lineRule="auto"/>
        <w:rPr>
          <w:b/>
          <w:lang w:val="nb-NO"/>
        </w:rPr>
      </w:pPr>
      <w:r w:rsidRPr="001F2750">
        <w:rPr>
          <w:b/>
          <w:lang w:val="nb-NO"/>
        </w:rPr>
        <w:t xml:space="preserve">25 </w:t>
      </w:r>
      <w:r w:rsidR="00177EBD" w:rsidRPr="001F2750">
        <w:rPr>
          <w:b/>
          <w:lang w:val="nb-NO"/>
        </w:rPr>
        <w:t>år med individuel</w:t>
      </w:r>
      <w:r w:rsidR="001F2750">
        <w:rPr>
          <w:b/>
          <w:lang w:val="nb-NO"/>
        </w:rPr>
        <w:t>l</w:t>
      </w:r>
      <w:r w:rsidR="00177EBD" w:rsidRPr="001F2750">
        <w:rPr>
          <w:b/>
          <w:lang w:val="nb-NO"/>
        </w:rPr>
        <w:t xml:space="preserve"> </w:t>
      </w:r>
      <w:r w:rsidR="00EE449B" w:rsidRPr="001F2750">
        <w:rPr>
          <w:b/>
          <w:lang w:val="nb-NO"/>
        </w:rPr>
        <w:t>bad</w:t>
      </w:r>
      <w:r w:rsidR="001F2750">
        <w:rPr>
          <w:b/>
          <w:lang w:val="nb-NO"/>
        </w:rPr>
        <w:t>eroms</w:t>
      </w:r>
      <w:r w:rsidR="00EE449B" w:rsidRPr="001F2750">
        <w:rPr>
          <w:b/>
          <w:lang w:val="nb-NO"/>
        </w:rPr>
        <w:t>in</w:t>
      </w:r>
      <w:r w:rsidR="001F2750">
        <w:rPr>
          <w:b/>
          <w:lang w:val="nb-NO"/>
        </w:rPr>
        <w:t>n</w:t>
      </w:r>
      <w:r w:rsidR="00EE449B" w:rsidRPr="001F2750">
        <w:rPr>
          <w:b/>
          <w:lang w:val="nb-NO"/>
        </w:rPr>
        <w:t>re</w:t>
      </w:r>
      <w:r w:rsidR="001F2750">
        <w:rPr>
          <w:b/>
          <w:lang w:val="nb-NO"/>
        </w:rPr>
        <w:t>d</w:t>
      </w:r>
      <w:r w:rsidR="00EE449B" w:rsidRPr="001F2750">
        <w:rPr>
          <w:b/>
          <w:lang w:val="nb-NO"/>
        </w:rPr>
        <w:t>ning</w:t>
      </w:r>
    </w:p>
    <w:p w14:paraId="6D11A386" w14:textId="2591B87E" w:rsidR="00EE449B" w:rsidRPr="001F2750" w:rsidRDefault="00EE449B" w:rsidP="004F3100">
      <w:pPr>
        <w:pStyle w:val="Text"/>
        <w:rPr>
          <w:lang w:val="nb-NO"/>
        </w:rPr>
      </w:pPr>
      <w:r w:rsidRPr="001F2750">
        <w:rPr>
          <w:lang w:val="nb-NO"/>
        </w:rPr>
        <w:t>Det aktuelle produkt</w:t>
      </w:r>
      <w:r w:rsidR="001F2750">
        <w:rPr>
          <w:lang w:val="nb-NO"/>
        </w:rPr>
        <w:t>programmet</w:t>
      </w:r>
      <w:r w:rsidRPr="001F2750">
        <w:rPr>
          <w:lang w:val="nb-NO"/>
        </w:rPr>
        <w:t xml:space="preserve"> fra AXOR omfatter ca. 2</w:t>
      </w:r>
      <w:r w:rsidR="001F2750">
        <w:rPr>
          <w:lang w:val="nb-NO"/>
        </w:rPr>
        <w:t xml:space="preserve"> </w:t>
      </w:r>
      <w:r w:rsidRPr="001F2750">
        <w:rPr>
          <w:lang w:val="nb-NO"/>
        </w:rPr>
        <w:t xml:space="preserve">000 produkter </w:t>
      </w:r>
      <w:r w:rsidR="001F2750">
        <w:rPr>
          <w:lang w:val="nb-NO"/>
        </w:rPr>
        <w:t>som</w:t>
      </w:r>
      <w:r w:rsidRPr="001F2750">
        <w:rPr>
          <w:lang w:val="nb-NO"/>
        </w:rPr>
        <w:t xml:space="preserve"> alle er unike i </w:t>
      </w:r>
      <w:r w:rsidR="0060174F">
        <w:rPr>
          <w:lang w:val="nb-NO"/>
        </w:rPr>
        <w:t>sin</w:t>
      </w:r>
      <w:r w:rsidRPr="001F2750">
        <w:rPr>
          <w:lang w:val="nb-NO"/>
        </w:rPr>
        <w:t xml:space="preserve"> filosofi, formgivning og stil. Innovative, tidløse ikoner ved </w:t>
      </w:r>
      <w:r w:rsidR="0060174F">
        <w:rPr>
          <w:lang w:val="nb-NO"/>
        </w:rPr>
        <w:t>servanten</w:t>
      </w:r>
      <w:r w:rsidRPr="001F2750">
        <w:rPr>
          <w:lang w:val="nb-NO"/>
        </w:rPr>
        <w:t xml:space="preserve">, i </w:t>
      </w:r>
      <w:r w:rsidR="0060174F">
        <w:rPr>
          <w:lang w:val="nb-NO"/>
        </w:rPr>
        <w:t>dusj</w:t>
      </w:r>
      <w:r w:rsidRPr="001F2750">
        <w:rPr>
          <w:lang w:val="nb-NO"/>
        </w:rPr>
        <w:t>en og ved badekaret. Fra klassisk til avantgardistisk kan AXOR kollek</w:t>
      </w:r>
      <w:r w:rsidR="0060174F">
        <w:rPr>
          <w:lang w:val="nb-NO"/>
        </w:rPr>
        <w:t>sj</w:t>
      </w:r>
      <w:r w:rsidRPr="001F2750">
        <w:rPr>
          <w:lang w:val="nb-NO"/>
        </w:rPr>
        <w:t>onene og de skr</w:t>
      </w:r>
      <w:r w:rsidR="0060174F">
        <w:rPr>
          <w:lang w:val="nb-NO"/>
        </w:rPr>
        <w:t>e</w:t>
      </w:r>
      <w:r w:rsidRPr="001F2750">
        <w:rPr>
          <w:lang w:val="nb-NO"/>
        </w:rPr>
        <w:t>ddersy</w:t>
      </w:r>
      <w:r w:rsidR="0060174F">
        <w:rPr>
          <w:lang w:val="nb-NO"/>
        </w:rPr>
        <w:t>dd</w:t>
      </w:r>
      <w:r w:rsidRPr="001F2750">
        <w:rPr>
          <w:lang w:val="nb-NO"/>
        </w:rPr>
        <w:t>e produkte</w:t>
      </w:r>
      <w:r w:rsidR="0060174F">
        <w:rPr>
          <w:lang w:val="nb-NO"/>
        </w:rPr>
        <w:t>ne</w:t>
      </w:r>
      <w:r w:rsidRPr="001F2750">
        <w:rPr>
          <w:lang w:val="nb-NO"/>
        </w:rPr>
        <w:t xml:space="preserve"> kombineres på mange forsk</w:t>
      </w:r>
      <w:r w:rsidR="0060174F">
        <w:rPr>
          <w:lang w:val="nb-NO"/>
        </w:rPr>
        <w:t>j</w:t>
      </w:r>
      <w:r w:rsidRPr="001F2750">
        <w:rPr>
          <w:lang w:val="nb-NO"/>
        </w:rPr>
        <w:t>ellige må</w:t>
      </w:r>
      <w:r w:rsidR="0060174F">
        <w:rPr>
          <w:lang w:val="nb-NO"/>
        </w:rPr>
        <w:t>t</w:t>
      </w:r>
      <w:r w:rsidRPr="001F2750">
        <w:rPr>
          <w:lang w:val="nb-NO"/>
        </w:rPr>
        <w:t xml:space="preserve">er </w:t>
      </w:r>
      <w:r w:rsidR="0060174F">
        <w:rPr>
          <w:lang w:val="nb-NO"/>
        </w:rPr>
        <w:t>som</w:t>
      </w:r>
      <w:r w:rsidRPr="001F2750">
        <w:rPr>
          <w:lang w:val="nb-NO"/>
        </w:rPr>
        <w:t xml:space="preserve"> u</w:t>
      </w:r>
      <w:r w:rsidR="0060174F">
        <w:rPr>
          <w:lang w:val="nb-NO"/>
        </w:rPr>
        <w:t>t</w:t>
      </w:r>
      <w:r w:rsidRPr="001F2750">
        <w:rPr>
          <w:lang w:val="nb-NO"/>
        </w:rPr>
        <w:t>trykker den enkeltes personlighe</w:t>
      </w:r>
      <w:r w:rsidR="0060174F">
        <w:rPr>
          <w:lang w:val="nb-NO"/>
        </w:rPr>
        <w:t>t</w:t>
      </w:r>
      <w:r w:rsidRPr="001F2750">
        <w:rPr>
          <w:lang w:val="nb-NO"/>
        </w:rPr>
        <w:t>. På den må</w:t>
      </w:r>
      <w:r w:rsidR="0060174F">
        <w:rPr>
          <w:lang w:val="nb-NO"/>
        </w:rPr>
        <w:t>t</w:t>
      </w:r>
      <w:r w:rsidRPr="001F2750">
        <w:rPr>
          <w:lang w:val="nb-NO"/>
        </w:rPr>
        <w:t>e o</w:t>
      </w:r>
      <w:r w:rsidR="0060174F">
        <w:rPr>
          <w:lang w:val="nb-NO"/>
        </w:rPr>
        <w:t>p</w:t>
      </w:r>
      <w:r w:rsidRPr="001F2750">
        <w:rPr>
          <w:lang w:val="nb-NO"/>
        </w:rPr>
        <w:t>pstår det individualiser</w:t>
      </w:r>
      <w:r w:rsidR="0060174F">
        <w:rPr>
          <w:lang w:val="nb-NO"/>
        </w:rPr>
        <w:t>t</w:t>
      </w:r>
      <w:r w:rsidRPr="001F2750">
        <w:rPr>
          <w:lang w:val="nb-NO"/>
        </w:rPr>
        <w:t>e bade</w:t>
      </w:r>
      <w:r w:rsidR="0060174F">
        <w:rPr>
          <w:lang w:val="nb-NO"/>
        </w:rPr>
        <w:t>rommet</w:t>
      </w:r>
      <w:r w:rsidRPr="001F2750">
        <w:rPr>
          <w:lang w:val="nb-NO"/>
        </w:rPr>
        <w:t xml:space="preserve"> på hø</w:t>
      </w:r>
      <w:r w:rsidR="0060174F">
        <w:rPr>
          <w:lang w:val="nb-NO"/>
        </w:rPr>
        <w:t>y</w:t>
      </w:r>
      <w:r w:rsidRPr="001F2750">
        <w:rPr>
          <w:lang w:val="nb-NO"/>
        </w:rPr>
        <w:t>este niv</w:t>
      </w:r>
      <w:r w:rsidR="0060174F">
        <w:rPr>
          <w:lang w:val="nb-NO"/>
        </w:rPr>
        <w:t>å</w:t>
      </w:r>
      <w:r w:rsidRPr="001F2750">
        <w:rPr>
          <w:lang w:val="nb-NO"/>
        </w:rPr>
        <w:t>. Det hele begynte med kollek</w:t>
      </w:r>
      <w:r w:rsidR="0060174F">
        <w:rPr>
          <w:lang w:val="nb-NO"/>
        </w:rPr>
        <w:t>sj</w:t>
      </w:r>
      <w:r w:rsidRPr="001F2750">
        <w:rPr>
          <w:lang w:val="nb-NO"/>
        </w:rPr>
        <w:t xml:space="preserve">onen </w:t>
      </w:r>
      <w:r w:rsidRPr="001F2750">
        <w:rPr>
          <w:b/>
          <w:lang w:val="nb-NO"/>
        </w:rPr>
        <w:t xml:space="preserve">AXOR Starck </w:t>
      </w:r>
      <w:r w:rsidR="0060174F">
        <w:rPr>
          <w:lang w:val="nb-NO"/>
        </w:rPr>
        <w:t>– i over</w:t>
      </w:r>
      <w:r w:rsidRPr="001F2750">
        <w:rPr>
          <w:lang w:val="nb-NO"/>
        </w:rPr>
        <w:t xml:space="preserve"> to årtier har den </w:t>
      </w:r>
      <w:r w:rsidR="0060174F">
        <w:rPr>
          <w:lang w:val="nb-NO"/>
        </w:rPr>
        <w:t>hørt</w:t>
      </w:r>
      <w:r w:rsidRPr="001F2750">
        <w:rPr>
          <w:lang w:val="nb-NO"/>
        </w:rPr>
        <w:t xml:space="preserve"> hjemme på design</w:t>
      </w:r>
      <w:r w:rsidR="0060174F">
        <w:rPr>
          <w:lang w:val="nb-NO"/>
        </w:rPr>
        <w:t>baderom</w:t>
      </w:r>
      <w:r w:rsidRPr="001F2750">
        <w:rPr>
          <w:lang w:val="nb-NO"/>
        </w:rPr>
        <w:t xml:space="preserve"> over hele verden. I forbindelse med </w:t>
      </w:r>
      <w:r w:rsidR="0060174F">
        <w:rPr>
          <w:lang w:val="nb-NO"/>
        </w:rPr>
        <w:t xml:space="preserve">sitt </w:t>
      </w:r>
      <w:r w:rsidRPr="001F2750">
        <w:rPr>
          <w:lang w:val="nb-NO"/>
        </w:rPr>
        <w:t>25-årsjubil</w:t>
      </w:r>
      <w:r w:rsidR="0060174F">
        <w:rPr>
          <w:lang w:val="nb-NO"/>
        </w:rPr>
        <w:t>e</w:t>
      </w:r>
      <w:r w:rsidRPr="001F2750">
        <w:rPr>
          <w:lang w:val="nb-NO"/>
        </w:rPr>
        <w:t>um pr</w:t>
      </w:r>
      <w:r w:rsidR="0060174F">
        <w:rPr>
          <w:lang w:val="nb-NO"/>
        </w:rPr>
        <w:t>e</w:t>
      </w:r>
      <w:r w:rsidRPr="001F2750">
        <w:rPr>
          <w:lang w:val="nb-NO"/>
        </w:rPr>
        <w:t>senter</w:t>
      </w:r>
      <w:r w:rsidR="0060174F">
        <w:rPr>
          <w:lang w:val="nb-NO"/>
        </w:rPr>
        <w:t>t</w:t>
      </w:r>
      <w:r w:rsidRPr="001F2750">
        <w:rPr>
          <w:lang w:val="nb-NO"/>
        </w:rPr>
        <w:t>e AXOR på årets Salone del Mobile individualisering i en ny dimens</w:t>
      </w:r>
      <w:r w:rsidR="0060174F">
        <w:rPr>
          <w:lang w:val="nb-NO"/>
        </w:rPr>
        <w:t>j</w:t>
      </w:r>
      <w:r w:rsidRPr="001F2750">
        <w:rPr>
          <w:lang w:val="nb-NO"/>
        </w:rPr>
        <w:t>on i form a</w:t>
      </w:r>
      <w:r w:rsidR="0060174F">
        <w:rPr>
          <w:lang w:val="nb-NO"/>
        </w:rPr>
        <w:t>v</w:t>
      </w:r>
      <w:r w:rsidRPr="001F2750">
        <w:rPr>
          <w:lang w:val="nb-NO"/>
        </w:rPr>
        <w:t xml:space="preserve"> </w:t>
      </w:r>
      <w:r w:rsidRPr="001F2750">
        <w:rPr>
          <w:b/>
          <w:lang w:val="nb-NO"/>
        </w:rPr>
        <w:t>AXOR MyEdition</w:t>
      </w:r>
      <w:r w:rsidRPr="001F2750">
        <w:rPr>
          <w:lang w:val="nb-NO"/>
        </w:rPr>
        <w:t xml:space="preserve">. </w:t>
      </w:r>
    </w:p>
    <w:p w14:paraId="021AE670" w14:textId="025A455C" w:rsidR="00FA7995" w:rsidRPr="001F2750" w:rsidRDefault="00EE449B" w:rsidP="00FA7995">
      <w:pPr>
        <w:spacing w:line="360" w:lineRule="auto"/>
        <w:rPr>
          <w:b/>
          <w:lang w:val="nb-NO"/>
        </w:rPr>
      </w:pPr>
      <w:r w:rsidRPr="001F2750">
        <w:rPr>
          <w:b/>
          <w:lang w:val="nb-NO"/>
        </w:rPr>
        <w:t>Om</w:t>
      </w:r>
      <w:r w:rsidR="00FB5B09" w:rsidRPr="001F2750">
        <w:rPr>
          <w:b/>
          <w:lang w:val="nb-NO"/>
        </w:rPr>
        <w:t xml:space="preserve"> </w:t>
      </w:r>
      <w:r w:rsidR="00FA7995" w:rsidRPr="001F2750">
        <w:rPr>
          <w:b/>
          <w:lang w:val="nb-NO"/>
        </w:rPr>
        <w:t>Design Hotels™</w:t>
      </w:r>
    </w:p>
    <w:p w14:paraId="063533A1" w14:textId="77A356C6" w:rsidR="00E33E08" w:rsidRPr="001F2750" w:rsidRDefault="00FA7995" w:rsidP="00E33E08">
      <w:pPr>
        <w:spacing w:line="360" w:lineRule="auto"/>
        <w:jc w:val="both"/>
        <w:rPr>
          <w:lang w:val="nb-NO"/>
        </w:rPr>
      </w:pPr>
      <w:r w:rsidRPr="001F2750">
        <w:rPr>
          <w:lang w:val="nb-NO"/>
        </w:rPr>
        <w:t xml:space="preserve">Design Hotels™ </w:t>
      </w:r>
      <w:r w:rsidR="00EE449B" w:rsidRPr="001F2750">
        <w:rPr>
          <w:lang w:val="nb-NO"/>
        </w:rPr>
        <w:t>omfatter en håndplukket samling a</w:t>
      </w:r>
      <w:r w:rsidR="00940FF7">
        <w:rPr>
          <w:lang w:val="nb-NO"/>
        </w:rPr>
        <w:t>v</w:t>
      </w:r>
      <w:r w:rsidR="00EE449B" w:rsidRPr="001F2750">
        <w:rPr>
          <w:lang w:val="nb-NO"/>
        </w:rPr>
        <w:t xml:space="preserve"> over 300 private</w:t>
      </w:r>
      <w:r w:rsidR="00940FF7">
        <w:rPr>
          <w:lang w:val="nb-NO"/>
        </w:rPr>
        <w:t>i</w:t>
      </w:r>
      <w:r w:rsidR="00EE449B" w:rsidRPr="001F2750">
        <w:rPr>
          <w:lang w:val="nb-NO"/>
        </w:rPr>
        <w:t>de hoteller verden over. Som globalt livsstils</w:t>
      </w:r>
      <w:r w:rsidR="00940FF7">
        <w:rPr>
          <w:lang w:val="nb-NO"/>
        </w:rPr>
        <w:t>merke</w:t>
      </w:r>
      <w:r w:rsidR="00EE449B" w:rsidRPr="001F2750">
        <w:rPr>
          <w:lang w:val="nb-NO"/>
        </w:rPr>
        <w:t xml:space="preserve"> og marketingb</w:t>
      </w:r>
      <w:r w:rsidR="00940FF7">
        <w:rPr>
          <w:lang w:val="nb-NO"/>
        </w:rPr>
        <w:t>yrå</w:t>
      </w:r>
      <w:r w:rsidR="00EE449B" w:rsidRPr="001F2750">
        <w:rPr>
          <w:lang w:val="nb-NO"/>
        </w:rPr>
        <w:t xml:space="preserve"> tilby</w:t>
      </w:r>
      <w:r w:rsidR="00940FF7">
        <w:rPr>
          <w:lang w:val="nb-NO"/>
        </w:rPr>
        <w:t xml:space="preserve">r Design Hotels™ </w:t>
      </w:r>
      <w:r w:rsidR="00EE449B" w:rsidRPr="001F2750">
        <w:rPr>
          <w:lang w:val="nb-NO"/>
        </w:rPr>
        <w:t>medlemme</w:t>
      </w:r>
      <w:r w:rsidR="00940FF7">
        <w:rPr>
          <w:lang w:val="nb-NO"/>
        </w:rPr>
        <w:t>ne sine</w:t>
      </w:r>
      <w:r w:rsidR="00EE449B" w:rsidRPr="001F2750">
        <w:rPr>
          <w:lang w:val="nb-NO"/>
        </w:rPr>
        <w:t xml:space="preserve"> skr</w:t>
      </w:r>
      <w:r w:rsidR="00940FF7">
        <w:rPr>
          <w:lang w:val="nb-NO"/>
        </w:rPr>
        <w:t>e</w:t>
      </w:r>
      <w:r w:rsidR="00EE449B" w:rsidRPr="001F2750">
        <w:rPr>
          <w:lang w:val="nb-NO"/>
        </w:rPr>
        <w:t>ddersy</w:t>
      </w:r>
      <w:r w:rsidR="00940FF7">
        <w:rPr>
          <w:lang w:val="nb-NO"/>
        </w:rPr>
        <w:t>dd</w:t>
      </w:r>
      <w:r w:rsidR="00EE449B" w:rsidRPr="001F2750">
        <w:rPr>
          <w:lang w:val="nb-NO"/>
        </w:rPr>
        <w:t xml:space="preserve"> service, eksempelvis</w:t>
      </w:r>
      <w:r w:rsidR="00995B73" w:rsidRPr="001F2750">
        <w:rPr>
          <w:lang w:val="nb-NO"/>
        </w:rPr>
        <w:t xml:space="preserve"> globale kampan</w:t>
      </w:r>
      <w:r w:rsidR="00957276">
        <w:rPr>
          <w:lang w:val="nb-NO"/>
        </w:rPr>
        <w:t>j</w:t>
      </w:r>
      <w:r w:rsidR="00995B73" w:rsidRPr="001F2750">
        <w:rPr>
          <w:lang w:val="nb-NO"/>
        </w:rPr>
        <w:t>er, strategisk marketing, PR og hj</w:t>
      </w:r>
      <w:r w:rsidR="00940FF7">
        <w:rPr>
          <w:lang w:val="nb-NO"/>
        </w:rPr>
        <w:t>e</w:t>
      </w:r>
      <w:r w:rsidR="00995B73" w:rsidRPr="001F2750">
        <w:rPr>
          <w:lang w:val="nb-NO"/>
        </w:rPr>
        <w:t xml:space="preserve">lp til </w:t>
      </w:r>
      <w:r w:rsidR="00940FF7">
        <w:rPr>
          <w:lang w:val="nb-NO"/>
        </w:rPr>
        <w:t>å</w:t>
      </w:r>
      <w:r w:rsidR="00995B73" w:rsidRPr="001F2750">
        <w:rPr>
          <w:lang w:val="nb-NO"/>
        </w:rPr>
        <w:t xml:space="preserve"> </w:t>
      </w:r>
      <w:r w:rsidR="00995B73" w:rsidRPr="001F2750">
        <w:rPr>
          <w:lang w:val="nb-NO"/>
        </w:rPr>
        <w:lastRenderedPageBreak/>
        <w:t>optim</w:t>
      </w:r>
      <w:r w:rsidR="00957276">
        <w:rPr>
          <w:lang w:val="nb-NO"/>
        </w:rPr>
        <w:t>alis</w:t>
      </w:r>
      <w:bookmarkStart w:id="0" w:name="_GoBack"/>
      <w:bookmarkEnd w:id="0"/>
      <w:r w:rsidR="00995B73" w:rsidRPr="001F2750">
        <w:rPr>
          <w:lang w:val="nb-NO"/>
        </w:rPr>
        <w:t>ere salg og drift. Som del a</w:t>
      </w:r>
      <w:r w:rsidR="00940FF7">
        <w:rPr>
          <w:lang w:val="nb-NO"/>
        </w:rPr>
        <w:t>v</w:t>
      </w:r>
      <w:r w:rsidR="00995B73" w:rsidRPr="001F2750">
        <w:rPr>
          <w:lang w:val="nb-NO"/>
        </w:rPr>
        <w:t xml:space="preserve"> et verdensomsp</w:t>
      </w:r>
      <w:r w:rsidR="00940FF7">
        <w:rPr>
          <w:lang w:val="nb-NO"/>
        </w:rPr>
        <w:t>e</w:t>
      </w:r>
      <w:r w:rsidR="00995B73" w:rsidRPr="001F2750">
        <w:rPr>
          <w:lang w:val="nb-NO"/>
        </w:rPr>
        <w:t>n</w:t>
      </w:r>
      <w:r w:rsidR="00940FF7">
        <w:rPr>
          <w:lang w:val="nb-NO"/>
        </w:rPr>
        <w:t>nende kreativt nettve</w:t>
      </w:r>
      <w:r w:rsidR="00995B73" w:rsidRPr="001F2750">
        <w:rPr>
          <w:lang w:val="nb-NO"/>
        </w:rPr>
        <w:t>rk sørger Design Hotels™ også lø</w:t>
      </w:r>
      <w:r w:rsidR="00940FF7">
        <w:rPr>
          <w:lang w:val="nb-NO"/>
        </w:rPr>
        <w:t>p</w:t>
      </w:r>
      <w:r w:rsidR="00995B73" w:rsidRPr="001F2750">
        <w:rPr>
          <w:lang w:val="nb-NO"/>
        </w:rPr>
        <w:t>ende for innova</w:t>
      </w:r>
      <w:r w:rsidR="00940FF7">
        <w:rPr>
          <w:lang w:val="nb-NO"/>
        </w:rPr>
        <w:t>sj</w:t>
      </w:r>
      <w:r w:rsidR="00995B73" w:rsidRPr="001F2750">
        <w:rPr>
          <w:lang w:val="nb-NO"/>
        </w:rPr>
        <w:t>on og idéu</w:t>
      </w:r>
      <w:r w:rsidR="00940FF7">
        <w:rPr>
          <w:lang w:val="nb-NO"/>
        </w:rPr>
        <w:t>t</w:t>
      </w:r>
      <w:r w:rsidR="00995B73" w:rsidRPr="001F2750">
        <w:rPr>
          <w:lang w:val="nb-NO"/>
        </w:rPr>
        <w:t>veksling –</w:t>
      </w:r>
      <w:r w:rsidR="00706B34" w:rsidRPr="001F2750">
        <w:rPr>
          <w:lang w:val="nb-NO"/>
        </w:rPr>
        <w:t xml:space="preserve"> hotelle</w:t>
      </w:r>
      <w:r w:rsidR="00940FF7">
        <w:rPr>
          <w:lang w:val="nb-NO"/>
        </w:rPr>
        <w:t>ne imello</w:t>
      </w:r>
      <w:r w:rsidR="00706B34" w:rsidRPr="001F2750">
        <w:rPr>
          <w:lang w:val="nb-NO"/>
        </w:rPr>
        <w:t>m, blant g</w:t>
      </w:r>
      <w:r w:rsidR="00940FF7">
        <w:rPr>
          <w:lang w:val="nb-NO"/>
        </w:rPr>
        <w:t>je</w:t>
      </w:r>
      <w:r w:rsidR="00706B34" w:rsidRPr="001F2750">
        <w:rPr>
          <w:lang w:val="nb-NO"/>
        </w:rPr>
        <w:t>ster og med vis</w:t>
      </w:r>
      <w:r w:rsidR="00940FF7">
        <w:rPr>
          <w:lang w:val="nb-NO"/>
        </w:rPr>
        <w:t>j</w:t>
      </w:r>
      <w:r w:rsidR="00706B34" w:rsidRPr="001F2750">
        <w:rPr>
          <w:lang w:val="nb-NO"/>
        </w:rPr>
        <w:t>on</w:t>
      </w:r>
      <w:r w:rsidR="00940FF7">
        <w:rPr>
          <w:lang w:val="nb-NO"/>
        </w:rPr>
        <w:t>æ</w:t>
      </w:r>
      <w:r w:rsidR="00706B34" w:rsidRPr="001F2750">
        <w:rPr>
          <w:lang w:val="nb-NO"/>
        </w:rPr>
        <w:t>re fra andre bran</w:t>
      </w:r>
      <w:r w:rsidR="00940FF7">
        <w:rPr>
          <w:lang w:val="nb-NO"/>
        </w:rPr>
        <w:t>sj</w:t>
      </w:r>
      <w:r w:rsidR="00706B34" w:rsidRPr="001F2750">
        <w:rPr>
          <w:lang w:val="nb-NO"/>
        </w:rPr>
        <w:t xml:space="preserve">er. Intet Design Hotel™ ligner de andre. De fascinerer alle med </w:t>
      </w:r>
      <w:r w:rsidR="00940FF7">
        <w:rPr>
          <w:lang w:val="nb-NO"/>
        </w:rPr>
        <w:t>sin</w:t>
      </w:r>
      <w:r w:rsidR="00706B34" w:rsidRPr="001F2750">
        <w:rPr>
          <w:lang w:val="nb-NO"/>
        </w:rPr>
        <w:t xml:space="preserve"> egen karakter, </w:t>
      </w:r>
      <w:r w:rsidR="00940FF7">
        <w:rPr>
          <w:lang w:val="nb-NO"/>
        </w:rPr>
        <w:t>sin</w:t>
      </w:r>
      <w:r w:rsidR="00706B34" w:rsidRPr="001F2750">
        <w:rPr>
          <w:lang w:val="nb-NO"/>
        </w:rPr>
        <w:t xml:space="preserve"> historie og må</w:t>
      </w:r>
      <w:r w:rsidR="00940FF7">
        <w:rPr>
          <w:lang w:val="nb-NO"/>
        </w:rPr>
        <w:t>t</w:t>
      </w:r>
      <w:r w:rsidR="00706B34" w:rsidRPr="001F2750">
        <w:rPr>
          <w:lang w:val="nb-NO"/>
        </w:rPr>
        <w:t>en de fø</w:t>
      </w:r>
      <w:r w:rsidR="00940FF7">
        <w:rPr>
          <w:lang w:val="nb-NO"/>
        </w:rPr>
        <w:t>y</w:t>
      </w:r>
      <w:r w:rsidR="00706B34" w:rsidRPr="001F2750">
        <w:rPr>
          <w:lang w:val="nb-NO"/>
        </w:rPr>
        <w:t>er s</w:t>
      </w:r>
      <w:r w:rsidR="00940FF7">
        <w:rPr>
          <w:lang w:val="nb-NO"/>
        </w:rPr>
        <w:t>e</w:t>
      </w:r>
      <w:r w:rsidR="00706B34" w:rsidRPr="001F2750">
        <w:rPr>
          <w:lang w:val="nb-NO"/>
        </w:rPr>
        <w:t>g in</w:t>
      </w:r>
      <w:r w:rsidR="00940FF7">
        <w:rPr>
          <w:lang w:val="nb-NO"/>
        </w:rPr>
        <w:t>n</w:t>
      </w:r>
      <w:r w:rsidR="00706B34" w:rsidRPr="001F2750">
        <w:rPr>
          <w:lang w:val="nb-NO"/>
        </w:rPr>
        <w:t xml:space="preserve"> i de lokale omgivelse</w:t>
      </w:r>
      <w:r w:rsidR="00940FF7">
        <w:rPr>
          <w:lang w:val="nb-NO"/>
        </w:rPr>
        <w:t>ne</w:t>
      </w:r>
      <w:r w:rsidR="00706B34" w:rsidRPr="001F2750">
        <w:rPr>
          <w:lang w:val="nb-NO"/>
        </w:rPr>
        <w:t xml:space="preserve">. </w:t>
      </w:r>
      <w:r w:rsidR="00940FF7">
        <w:rPr>
          <w:lang w:val="nb-NO"/>
        </w:rPr>
        <w:t xml:space="preserve">Det unike er </w:t>
      </w:r>
      <w:r w:rsidR="00706B34" w:rsidRPr="001F2750">
        <w:rPr>
          <w:lang w:val="nb-NO"/>
        </w:rPr>
        <w:t xml:space="preserve">med andre ord </w:t>
      </w:r>
      <w:r w:rsidR="00940FF7">
        <w:rPr>
          <w:lang w:val="nb-NO"/>
        </w:rPr>
        <w:t>h</w:t>
      </w:r>
      <w:r w:rsidR="00706B34" w:rsidRPr="001F2750">
        <w:rPr>
          <w:lang w:val="nb-NO"/>
        </w:rPr>
        <w:t>otellene</w:t>
      </w:r>
      <w:r w:rsidR="00940FF7">
        <w:rPr>
          <w:lang w:val="nb-NO"/>
        </w:rPr>
        <w:t>s</w:t>
      </w:r>
      <w:r w:rsidR="00706B34" w:rsidRPr="001F2750">
        <w:rPr>
          <w:lang w:val="nb-NO"/>
        </w:rPr>
        <w:t xml:space="preserve"> f</w:t>
      </w:r>
      <w:r w:rsidR="00940FF7">
        <w:rPr>
          <w:lang w:val="nb-NO"/>
        </w:rPr>
        <w:t>e</w:t>
      </w:r>
      <w:r w:rsidR="00706B34" w:rsidRPr="001F2750">
        <w:rPr>
          <w:lang w:val="nb-NO"/>
        </w:rPr>
        <w:t>lles</w:t>
      </w:r>
      <w:r w:rsidR="00940FF7">
        <w:rPr>
          <w:lang w:val="nb-NO"/>
        </w:rPr>
        <w:t>trekk</w:t>
      </w:r>
      <w:r w:rsidR="00706B34" w:rsidRPr="001F2750">
        <w:rPr>
          <w:lang w:val="nb-NO"/>
        </w:rPr>
        <w:t>. Hver og e</w:t>
      </w:r>
      <w:r w:rsidR="00940FF7">
        <w:rPr>
          <w:lang w:val="nb-NO"/>
        </w:rPr>
        <w:t>t</w:t>
      </w:r>
      <w:r w:rsidR="00706B34" w:rsidRPr="001F2750">
        <w:rPr>
          <w:lang w:val="nb-NO"/>
        </w:rPr>
        <w:t>t er de formet a</w:t>
      </w:r>
      <w:r w:rsidR="00940FF7">
        <w:rPr>
          <w:lang w:val="nb-NO"/>
        </w:rPr>
        <w:t>v</w:t>
      </w:r>
      <w:r w:rsidR="00706B34" w:rsidRPr="001F2750">
        <w:rPr>
          <w:lang w:val="nb-NO"/>
        </w:rPr>
        <w:t xml:space="preserve"> </w:t>
      </w:r>
      <w:r w:rsidR="00940FF7">
        <w:rPr>
          <w:lang w:val="nb-NO"/>
        </w:rPr>
        <w:t>sine</w:t>
      </w:r>
      <w:r w:rsidR="00706B34" w:rsidRPr="001F2750">
        <w:rPr>
          <w:lang w:val="nb-NO"/>
        </w:rPr>
        <w:t xml:space="preserve"> ska</w:t>
      </w:r>
      <w:r w:rsidR="00940FF7">
        <w:rPr>
          <w:lang w:val="nb-NO"/>
        </w:rPr>
        <w:t>p</w:t>
      </w:r>
      <w:r w:rsidR="00706B34" w:rsidRPr="001F2750">
        <w:rPr>
          <w:lang w:val="nb-NO"/>
        </w:rPr>
        <w:t>eres, designeres og medarbe</w:t>
      </w:r>
      <w:r w:rsidR="00940FF7">
        <w:rPr>
          <w:lang w:val="nb-NO"/>
        </w:rPr>
        <w:t>i</w:t>
      </w:r>
      <w:r w:rsidR="00706B34" w:rsidRPr="001F2750">
        <w:rPr>
          <w:lang w:val="nb-NO"/>
        </w:rPr>
        <w:t>deres personlighe</w:t>
      </w:r>
      <w:r w:rsidR="00940FF7">
        <w:rPr>
          <w:lang w:val="nb-NO"/>
        </w:rPr>
        <w:t>t</w:t>
      </w:r>
      <w:r w:rsidR="00706B34" w:rsidRPr="001F2750">
        <w:rPr>
          <w:lang w:val="nb-NO"/>
        </w:rPr>
        <w:t>er som med pas</w:t>
      </w:r>
      <w:r w:rsidR="00940FF7">
        <w:rPr>
          <w:lang w:val="nb-NO"/>
        </w:rPr>
        <w:t>j</w:t>
      </w:r>
      <w:r w:rsidR="00706B34" w:rsidRPr="001F2750">
        <w:rPr>
          <w:lang w:val="nb-NO"/>
        </w:rPr>
        <w:t>on ska</w:t>
      </w:r>
      <w:r w:rsidR="00940FF7">
        <w:rPr>
          <w:lang w:val="nb-NO"/>
        </w:rPr>
        <w:t>p</w:t>
      </w:r>
      <w:r w:rsidR="00706B34" w:rsidRPr="001F2750">
        <w:rPr>
          <w:lang w:val="nb-NO"/>
        </w:rPr>
        <w:t>er særlige o</w:t>
      </w:r>
      <w:r w:rsidR="00940FF7">
        <w:rPr>
          <w:lang w:val="nb-NO"/>
        </w:rPr>
        <w:t>p</w:t>
      </w:r>
      <w:r w:rsidR="00706B34" w:rsidRPr="001F2750">
        <w:rPr>
          <w:lang w:val="nb-NO"/>
        </w:rPr>
        <w:t xml:space="preserve">plevelser </w:t>
      </w:r>
      <w:r w:rsidR="00940FF7">
        <w:rPr>
          <w:lang w:val="nb-NO"/>
        </w:rPr>
        <w:t>basert på</w:t>
      </w:r>
      <w:r w:rsidR="00706B34" w:rsidRPr="001F2750">
        <w:rPr>
          <w:lang w:val="nb-NO"/>
        </w:rPr>
        <w:t xml:space="preserve"> gode idéer. Design Hotels™ ble grun</w:t>
      </w:r>
      <w:r w:rsidR="00940FF7">
        <w:rPr>
          <w:lang w:val="nb-NO"/>
        </w:rPr>
        <w:t>n</w:t>
      </w:r>
      <w:r w:rsidR="00706B34" w:rsidRPr="001F2750">
        <w:rPr>
          <w:lang w:val="nb-NO"/>
        </w:rPr>
        <w:t>lagt a</w:t>
      </w:r>
      <w:r w:rsidR="00940FF7">
        <w:rPr>
          <w:lang w:val="nb-NO"/>
        </w:rPr>
        <w:t>v</w:t>
      </w:r>
      <w:r w:rsidR="00706B34" w:rsidRPr="001F2750">
        <w:rPr>
          <w:lang w:val="nb-NO"/>
        </w:rPr>
        <w:t xml:space="preserve"> CEO Claus Sendlinger i 1993. Virksomhe</w:t>
      </w:r>
      <w:r w:rsidR="00940FF7">
        <w:rPr>
          <w:lang w:val="nb-NO"/>
        </w:rPr>
        <w:t>t</w:t>
      </w:r>
      <w:r w:rsidR="00706B34" w:rsidRPr="001F2750">
        <w:rPr>
          <w:lang w:val="nb-NO"/>
        </w:rPr>
        <w:t>en har hovedkontor i Berlin med a</w:t>
      </w:r>
      <w:r w:rsidR="00940FF7">
        <w:rPr>
          <w:lang w:val="nb-NO"/>
        </w:rPr>
        <w:t>v</w:t>
      </w:r>
      <w:r w:rsidR="00706B34" w:rsidRPr="001F2750">
        <w:rPr>
          <w:lang w:val="nb-NO"/>
        </w:rPr>
        <w:t>delinger i London, Los Angeles og Singapore.</w:t>
      </w:r>
    </w:p>
    <w:p w14:paraId="2208B624" w14:textId="77777777" w:rsidR="00E33E08" w:rsidRPr="001F2750" w:rsidRDefault="00E33E08" w:rsidP="00E33E08">
      <w:pPr>
        <w:spacing w:line="360" w:lineRule="auto"/>
        <w:jc w:val="both"/>
        <w:rPr>
          <w:lang w:val="nb-NO"/>
        </w:rPr>
      </w:pPr>
    </w:p>
    <w:p w14:paraId="434038BA" w14:textId="77777777" w:rsidR="00E33E08" w:rsidRPr="001F2750" w:rsidRDefault="00E33E08" w:rsidP="00E33E08">
      <w:pPr>
        <w:spacing w:line="360" w:lineRule="auto"/>
        <w:jc w:val="both"/>
        <w:rPr>
          <w:lang w:val="nb-NO"/>
        </w:rPr>
      </w:pPr>
    </w:p>
    <w:p w14:paraId="11CD1383" w14:textId="77777777" w:rsidR="00E33E08" w:rsidRPr="001F2750" w:rsidRDefault="00E33E08" w:rsidP="00E33E08">
      <w:pPr>
        <w:spacing w:line="360" w:lineRule="auto"/>
        <w:jc w:val="both"/>
        <w:rPr>
          <w:lang w:val="nb-NO"/>
        </w:rPr>
      </w:pPr>
    </w:p>
    <w:p w14:paraId="1290776A" w14:textId="77777777" w:rsidR="00E33E08" w:rsidRPr="001F2750" w:rsidRDefault="00E33E08" w:rsidP="00E33E08">
      <w:pPr>
        <w:spacing w:line="360" w:lineRule="auto"/>
        <w:jc w:val="both"/>
        <w:rPr>
          <w:lang w:val="nb-NO"/>
        </w:rPr>
      </w:pPr>
    </w:p>
    <w:p w14:paraId="03723733" w14:textId="77777777" w:rsidR="00E33E08" w:rsidRPr="001F2750" w:rsidRDefault="00E33E08" w:rsidP="00E33E08">
      <w:pPr>
        <w:spacing w:line="360" w:lineRule="auto"/>
        <w:jc w:val="both"/>
        <w:rPr>
          <w:lang w:val="nb-NO"/>
        </w:rPr>
      </w:pPr>
    </w:p>
    <w:p w14:paraId="012A2149" w14:textId="77777777" w:rsidR="00C62C9B" w:rsidRPr="001F2750" w:rsidRDefault="00C62C9B">
      <w:pPr>
        <w:rPr>
          <w:lang w:val="nb-NO"/>
        </w:rPr>
      </w:pPr>
      <w:r w:rsidRPr="001F2750">
        <w:rPr>
          <w:lang w:val="nb-NO"/>
        </w:rPr>
        <w:br w:type="page"/>
      </w:r>
    </w:p>
    <w:p w14:paraId="3D920059" w14:textId="77777777" w:rsidR="00345140" w:rsidRDefault="00345140" w:rsidP="00345140">
      <w:pPr>
        <w:pStyle w:val="BoilerplateText"/>
        <w:rPr>
          <w:lang w:val="nb-NO"/>
        </w:rPr>
      </w:pPr>
      <w:r w:rsidRPr="00B36687">
        <w:rPr>
          <w:lang w:val="nb-NO"/>
        </w:rPr>
        <w:lastRenderedPageBreak/>
        <w:t>AXOR utvikler, konstruerer og produserer armaturer, dusjer og tilbehør for luksuriøse bad og kjøkken - til perfeksjon. Særlige, avantgarde produkter og kolleksjoner skapes på høyeste estetiske og tekniske nivå. Noen av dem ses i dag som klassikere innen baddesign. Felles for dem alle er at de følger tanken "</w:t>
      </w:r>
      <w:r w:rsidRPr="00B36687">
        <w:rPr>
          <w:i/>
          <w:lang w:val="nb-NO"/>
        </w:rPr>
        <w:t>Form follows Perfection</w:t>
      </w:r>
      <w:r w:rsidRPr="00B36687">
        <w:rPr>
          <w:lang w:val="nb-NO"/>
        </w:rPr>
        <w:t>": Produktutviklingen er først ferdig når det ikke er mer å tilføye e</w:t>
      </w:r>
      <w:r>
        <w:rPr>
          <w:lang w:val="nb-NO"/>
        </w:rPr>
        <w:t>ller ta bort. Gjennom mer enn 25</w:t>
      </w:r>
      <w:r w:rsidRPr="00B36687">
        <w:rPr>
          <w:lang w:val="nb-NO"/>
        </w:rPr>
        <w:t xml:space="preserve"> år har toneangivende designobjekter blitt utviklet etter denne oppskriften i samarbeid med noen av verdens største designere, bl.a. Philippe Starck, Antonio Citterio, Jean-Marie Massaud og Patricia Urquiola. AXOR er et merke i Hansgrohe Group.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4962"/>
      </w:tblGrid>
      <w:tr w:rsidR="00E022C2" w:rsidRPr="001F2750" w14:paraId="1216AD6E" w14:textId="77777777" w:rsidTr="00E0104B">
        <w:tc>
          <w:tcPr>
            <w:tcW w:w="981" w:type="dxa"/>
          </w:tcPr>
          <w:p w14:paraId="67866873" w14:textId="77777777" w:rsidR="00E022C2" w:rsidRPr="001F2750" w:rsidRDefault="00E022C2" w:rsidP="00E0104B">
            <w:pPr>
              <w:pStyle w:val="BoilerplateText"/>
              <w:rPr>
                <w:lang w:val="nb-NO"/>
              </w:rPr>
            </w:pPr>
            <w:r w:rsidRPr="001F2750">
              <w:rPr>
                <w:noProof/>
                <w:szCs w:val="22"/>
                <w:lang w:val="da-DK" w:eastAsia="zh-CN"/>
              </w:rPr>
              <w:drawing>
                <wp:inline distT="0" distB="0" distL="0" distR="0" wp14:anchorId="4A6B3D33" wp14:editId="0F17A951">
                  <wp:extent cx="360000" cy="360000"/>
                  <wp:effectExtent l="0" t="0" r="2540" b="2540"/>
                  <wp:docPr id="3" name="Grafik 3" descr="f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14:paraId="2A61E350" w14:textId="77777777" w:rsidR="00E022C2" w:rsidRPr="001F2750" w:rsidRDefault="00E022C2" w:rsidP="00E0104B">
            <w:pPr>
              <w:pStyle w:val="BoilerplateText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19C74F76" wp14:editId="0E401CD7">
                  <wp:extent cx="360000" cy="360000"/>
                  <wp:effectExtent l="0" t="0" r="2540" b="2540"/>
                  <wp:docPr id="2" name="Grafik 2" descr="twitter_newbird_boxed_whiteo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_newbird_boxed_whiteo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14:paraId="085A3E3F" w14:textId="77777777" w:rsidR="00E022C2" w:rsidRPr="001F2750" w:rsidRDefault="00E022C2" w:rsidP="00E0104B">
            <w:pPr>
              <w:pStyle w:val="BoilerplateText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4C9F15B5" wp14:editId="0E10A40A">
                  <wp:extent cx="362310" cy="362310"/>
                  <wp:effectExtent l="0" t="0" r="0" b="0"/>
                  <wp:docPr id="8" name="Billede 8" descr="Z:\marketing\Logoer\Diverse\2016_instagram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arketing\Logoer\Diverse\2016_instagram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2" cy="36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0912A39F" w14:textId="611BBA9F" w:rsidR="00E022C2" w:rsidRPr="001F2750" w:rsidRDefault="00E022C2" w:rsidP="00E0104B">
            <w:pPr>
              <w:pStyle w:val="TabelleText"/>
              <w:rPr>
                <w:lang w:val="nb-NO"/>
              </w:rPr>
            </w:pPr>
            <w:r w:rsidRPr="001F2750">
              <w:rPr>
                <w:lang w:val="nb-NO"/>
              </w:rPr>
              <w:t>L</w:t>
            </w:r>
            <w:r w:rsidR="00345140">
              <w:rPr>
                <w:lang w:val="nb-NO"/>
              </w:rPr>
              <w:t>e</w:t>
            </w:r>
            <w:r w:rsidRPr="001F2750">
              <w:rPr>
                <w:lang w:val="nb-NO"/>
              </w:rPr>
              <w:t>s me</w:t>
            </w:r>
            <w:r w:rsidR="00345140">
              <w:rPr>
                <w:lang w:val="nb-NO"/>
              </w:rPr>
              <w:t>r</w:t>
            </w:r>
            <w:r w:rsidRPr="001F2750">
              <w:rPr>
                <w:lang w:val="nb-NO"/>
              </w:rPr>
              <w:t xml:space="preserve"> om m</w:t>
            </w:r>
            <w:r w:rsidR="00345140">
              <w:rPr>
                <w:lang w:val="nb-NO"/>
              </w:rPr>
              <w:t>e</w:t>
            </w:r>
            <w:r w:rsidRPr="001F2750">
              <w:rPr>
                <w:lang w:val="nb-NO"/>
              </w:rPr>
              <w:t>rket AXOR på:</w:t>
            </w:r>
          </w:p>
          <w:p w14:paraId="2B1BCF19" w14:textId="77777777" w:rsidR="00E022C2" w:rsidRPr="001F2750" w:rsidRDefault="00957276" w:rsidP="00E0104B">
            <w:pPr>
              <w:pStyle w:val="TabelleText"/>
              <w:rPr>
                <w:rFonts w:cs="Arial"/>
                <w:szCs w:val="22"/>
                <w:lang w:val="nb-NO"/>
              </w:rPr>
            </w:pPr>
            <w:hyperlink r:id="rId11" w:history="1">
              <w:r w:rsidR="00E022C2" w:rsidRPr="001F2750">
                <w:rPr>
                  <w:rStyle w:val="Hyperlink"/>
                  <w:rFonts w:cs="Arial"/>
                  <w:szCs w:val="22"/>
                  <w:lang w:val="nb-NO"/>
                </w:rPr>
                <w:t>www.facebook.com/axor.design</w:t>
              </w:r>
            </w:hyperlink>
            <w:r w:rsidR="00E022C2" w:rsidRPr="001F2750">
              <w:rPr>
                <w:rFonts w:cs="Arial"/>
                <w:szCs w:val="22"/>
                <w:lang w:val="nb-NO"/>
              </w:rPr>
              <w:t xml:space="preserve"> </w:t>
            </w:r>
            <w:r w:rsidR="00E022C2" w:rsidRPr="001F2750">
              <w:rPr>
                <w:lang w:val="nb-NO"/>
              </w:rPr>
              <w:t xml:space="preserve"> </w:t>
            </w:r>
            <w:hyperlink r:id="rId12" w:history="1">
              <w:r w:rsidR="00E022C2" w:rsidRPr="001F2750">
                <w:rPr>
                  <w:rStyle w:val="Hyperlink"/>
                  <w:rFonts w:cs="Arial"/>
                  <w:szCs w:val="22"/>
                  <w:lang w:val="nb-NO"/>
                </w:rPr>
                <w:t>www.twitter.com/Hansgrohe_PR</w:t>
              </w:r>
            </w:hyperlink>
          </w:p>
          <w:p w14:paraId="64E4BEBB" w14:textId="77777777" w:rsidR="00E022C2" w:rsidRPr="001F2750" w:rsidRDefault="00957276" w:rsidP="00E0104B">
            <w:pPr>
              <w:pStyle w:val="TabelleText"/>
              <w:rPr>
                <w:rFonts w:cs="Arial"/>
                <w:szCs w:val="22"/>
                <w:lang w:val="nb-NO"/>
              </w:rPr>
            </w:pPr>
            <w:hyperlink r:id="rId13" w:history="1">
              <w:r w:rsidR="00E022C2" w:rsidRPr="001F2750">
                <w:rPr>
                  <w:rStyle w:val="Hyperlink"/>
                  <w:rFonts w:cs="Arial"/>
                  <w:szCs w:val="22"/>
                  <w:lang w:val="nb-NO"/>
                </w:rPr>
                <w:t>www.instagram.com/axordesign</w:t>
              </w:r>
            </w:hyperlink>
            <w:r w:rsidR="00E022C2" w:rsidRPr="001F2750">
              <w:rPr>
                <w:rFonts w:cs="Arial"/>
                <w:szCs w:val="22"/>
                <w:lang w:val="nb-NO"/>
              </w:rPr>
              <w:t xml:space="preserve">  </w:t>
            </w:r>
          </w:p>
          <w:p w14:paraId="3676052B" w14:textId="77777777" w:rsidR="00E022C2" w:rsidRPr="001F2750" w:rsidRDefault="00E022C2" w:rsidP="00E0104B">
            <w:pPr>
              <w:pStyle w:val="TabelleText"/>
              <w:rPr>
                <w:rFonts w:cs="Arial"/>
                <w:szCs w:val="22"/>
                <w:lang w:val="nb-NO"/>
              </w:rPr>
            </w:pPr>
          </w:p>
          <w:p w14:paraId="68B11869" w14:textId="77777777" w:rsidR="00E022C2" w:rsidRPr="001F2750" w:rsidRDefault="00E022C2" w:rsidP="00E0104B">
            <w:pPr>
              <w:pStyle w:val="TabelleText"/>
              <w:rPr>
                <w:rFonts w:cs="Arial"/>
                <w:szCs w:val="22"/>
                <w:lang w:val="nb-NO"/>
              </w:rPr>
            </w:pPr>
            <w:r w:rsidRPr="001F2750">
              <w:rPr>
                <w:rFonts w:cs="Arial"/>
                <w:szCs w:val="22"/>
                <w:lang w:val="nb-NO"/>
              </w:rPr>
              <w:t>#AXOR</w:t>
            </w:r>
          </w:p>
          <w:p w14:paraId="6D027385" w14:textId="77777777" w:rsidR="00E022C2" w:rsidRPr="001F2750" w:rsidRDefault="00E022C2" w:rsidP="00E0104B">
            <w:pPr>
              <w:pStyle w:val="TabelleText"/>
              <w:rPr>
                <w:rFonts w:cs="Arial"/>
                <w:szCs w:val="22"/>
                <w:lang w:val="nb-NO"/>
              </w:rPr>
            </w:pPr>
            <w:r w:rsidRPr="001F2750">
              <w:rPr>
                <w:rFonts w:cs="Arial"/>
                <w:szCs w:val="22"/>
                <w:lang w:val="nb-NO"/>
              </w:rPr>
              <w:t>#FORMFOLLOWSPERFECTION</w:t>
            </w:r>
          </w:p>
        </w:tc>
      </w:tr>
    </w:tbl>
    <w:p w14:paraId="0B080F09" w14:textId="77777777" w:rsidR="00E022C2" w:rsidRPr="001F2750" w:rsidRDefault="00E022C2" w:rsidP="00E022C2">
      <w:pPr>
        <w:pStyle w:val="Text"/>
        <w:rPr>
          <w:sz w:val="10"/>
          <w:lang w:val="nb-NO"/>
        </w:rPr>
      </w:pPr>
    </w:p>
    <w:p w14:paraId="200AC6A1" w14:textId="77777777" w:rsidR="00C96DFF" w:rsidRPr="001F2750" w:rsidRDefault="00C96DFF" w:rsidP="00E022C2">
      <w:pPr>
        <w:pStyle w:val="Text"/>
        <w:rPr>
          <w:sz w:val="10"/>
          <w:lang w:val="nb-NO"/>
        </w:rPr>
      </w:pPr>
    </w:p>
    <w:p w14:paraId="09E4E81D" w14:textId="368702C5" w:rsidR="00C62C9B" w:rsidRPr="001F2750" w:rsidRDefault="00C62C9B" w:rsidP="00C62C9B">
      <w:pPr>
        <w:pStyle w:val="Text"/>
        <w:ind w:left="1981" w:firstLine="851"/>
        <w:rPr>
          <w:rFonts w:cs="Arial"/>
          <w:b/>
          <w:lang w:val="nb-NO"/>
        </w:rPr>
      </w:pPr>
      <w:r w:rsidRPr="001F2750">
        <w:rPr>
          <w:rFonts w:cs="Arial"/>
          <w:noProof/>
          <w:lang w:val="da-DK" w:eastAsia="zh-CN"/>
        </w:rPr>
        <w:drawing>
          <wp:anchor distT="0" distB="0" distL="114300" distR="114300" simplePos="0" relativeHeight="251658240" behindDoc="0" locked="0" layoutInCell="1" allowOverlap="1" wp14:anchorId="2C2B17F8" wp14:editId="10D1FCCD">
            <wp:simplePos x="0" y="0"/>
            <wp:positionH relativeFrom="column">
              <wp:posOffset>-2718</wp:posOffset>
            </wp:positionH>
            <wp:positionV relativeFrom="paragraph">
              <wp:posOffset>35899</wp:posOffset>
            </wp:positionV>
            <wp:extent cx="1298575" cy="1298575"/>
            <wp:effectExtent l="0" t="0" r="0" b="0"/>
            <wp:wrapNone/>
            <wp:docPr id="1" name="Grafik 18" descr="Z:\dep_Presse\05_Design\Designwettbewerbe_Abschlusssicherung 03022017\iF design award\if Ranking Logo\Top 3 Bath Label 2014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p_Presse\05_Design\Designwettbewerbe_Abschlusssicherung 03022017\iF design award\if Ranking Logo\Top 3 Bath Label 2014-20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750">
        <w:rPr>
          <w:rFonts w:cs="Arial"/>
          <w:b/>
          <w:lang w:val="nb-NO"/>
        </w:rPr>
        <w:t>Toppla</w:t>
      </w:r>
      <w:r w:rsidR="00345140">
        <w:rPr>
          <w:rFonts w:cs="Arial"/>
          <w:b/>
          <w:lang w:val="nb-NO"/>
        </w:rPr>
        <w:t>ss</w:t>
      </w:r>
      <w:r w:rsidRPr="001F2750">
        <w:rPr>
          <w:rFonts w:cs="Arial"/>
          <w:b/>
          <w:lang w:val="nb-NO"/>
        </w:rPr>
        <w:t xml:space="preserve">eringer i iF WORLD DESIGN INDEX </w:t>
      </w:r>
    </w:p>
    <w:p w14:paraId="2DA95BE1" w14:textId="27BBF279" w:rsidR="00C62C9B" w:rsidRPr="001F2750" w:rsidRDefault="00C62C9B" w:rsidP="00C62C9B">
      <w:pPr>
        <w:ind w:left="2832"/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>Hansgrohe Group har op</w:t>
      </w:r>
      <w:r w:rsidR="00345140">
        <w:rPr>
          <w:rFonts w:cs="Arial"/>
          <w:lang w:val="nb-NO"/>
        </w:rPr>
        <w:t>p</w:t>
      </w:r>
      <w:r w:rsidRPr="001F2750">
        <w:rPr>
          <w:rFonts w:cs="Arial"/>
          <w:lang w:val="nb-NO"/>
        </w:rPr>
        <w:t>nå</w:t>
      </w:r>
      <w:r w:rsidR="00345140">
        <w:rPr>
          <w:rFonts w:cs="Arial"/>
          <w:lang w:val="nb-NO"/>
        </w:rPr>
        <w:t>dd</w:t>
      </w:r>
      <w:r w:rsidRPr="001F2750">
        <w:rPr>
          <w:rFonts w:cs="Arial"/>
          <w:lang w:val="nb-NO"/>
        </w:rPr>
        <w:t xml:space="preserve"> toppla</w:t>
      </w:r>
      <w:r w:rsidR="00345140">
        <w:rPr>
          <w:rFonts w:cs="Arial"/>
          <w:lang w:val="nb-NO"/>
        </w:rPr>
        <w:t>ss</w:t>
      </w:r>
      <w:r w:rsidRPr="001F2750">
        <w:rPr>
          <w:rFonts w:cs="Arial"/>
          <w:lang w:val="nb-NO"/>
        </w:rPr>
        <w:t xml:space="preserve">eringer i iF WORLD DESIGN INDEX 2014 – 2018 fra International Forum Design (iF). </w:t>
      </w:r>
    </w:p>
    <w:p w14:paraId="55369B2E" w14:textId="77777777" w:rsidR="00C62C9B" w:rsidRPr="001F2750" w:rsidRDefault="00C62C9B" w:rsidP="00C62C9B">
      <w:pPr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 xml:space="preserve"> </w:t>
      </w:r>
    </w:p>
    <w:p w14:paraId="2AEC28C0" w14:textId="121FCFF1" w:rsidR="00C62C9B" w:rsidRPr="001F2750" w:rsidRDefault="00C62C9B" w:rsidP="00C62C9B">
      <w:pPr>
        <w:ind w:left="2832"/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>Den s</w:t>
      </w:r>
      <w:r w:rsidR="00345140">
        <w:rPr>
          <w:rFonts w:cs="Arial"/>
          <w:lang w:val="nb-NO"/>
        </w:rPr>
        <w:t>ør</w:t>
      </w:r>
      <w:r w:rsidRPr="001F2750">
        <w:rPr>
          <w:rFonts w:cs="Arial"/>
          <w:lang w:val="nb-NO"/>
        </w:rPr>
        <w:t xml:space="preserve">tyske </w:t>
      </w:r>
      <w:r w:rsidR="00345140">
        <w:rPr>
          <w:rFonts w:cs="Arial"/>
          <w:lang w:val="nb-NO"/>
        </w:rPr>
        <w:t>dusj</w:t>
      </w:r>
      <w:r w:rsidRPr="001F2750">
        <w:rPr>
          <w:rFonts w:cs="Arial"/>
          <w:lang w:val="nb-NO"/>
        </w:rPr>
        <w:t>- og armaturspe</w:t>
      </w:r>
      <w:r w:rsidR="00345140">
        <w:rPr>
          <w:rFonts w:cs="Arial"/>
          <w:lang w:val="nb-NO"/>
        </w:rPr>
        <w:t>s</w:t>
      </w:r>
      <w:r w:rsidRPr="001F2750">
        <w:rPr>
          <w:rFonts w:cs="Arial"/>
          <w:lang w:val="nb-NO"/>
        </w:rPr>
        <w:t>ialist</w:t>
      </w:r>
      <w:r w:rsidR="00345140">
        <w:rPr>
          <w:rFonts w:cs="Arial"/>
          <w:lang w:val="nb-NO"/>
        </w:rPr>
        <w:t>en</w:t>
      </w:r>
      <w:r w:rsidRPr="001F2750">
        <w:rPr>
          <w:rFonts w:cs="Arial"/>
          <w:lang w:val="nb-NO"/>
        </w:rPr>
        <w:t xml:space="preserve"> ligger i to</w:t>
      </w:r>
      <w:r w:rsidR="00345140">
        <w:rPr>
          <w:rFonts w:cs="Arial"/>
          <w:lang w:val="nb-NO"/>
        </w:rPr>
        <w:t>p</w:t>
      </w:r>
      <w:r w:rsidRPr="001F2750">
        <w:rPr>
          <w:rFonts w:cs="Arial"/>
          <w:lang w:val="nb-NO"/>
        </w:rPr>
        <w:t xml:space="preserve">p 3 over </w:t>
      </w:r>
      <w:r w:rsidR="00AA4B03">
        <w:rPr>
          <w:rFonts w:cs="Arial"/>
          <w:lang w:val="nb-NO"/>
        </w:rPr>
        <w:t>firmaer</w:t>
      </w:r>
      <w:r w:rsidRPr="001F2750">
        <w:rPr>
          <w:rFonts w:cs="Arial"/>
          <w:lang w:val="nb-NO"/>
        </w:rPr>
        <w:t xml:space="preserve"> i iF</w:t>
      </w:r>
      <w:r w:rsidR="00C96DFF" w:rsidRPr="001F2750">
        <w:rPr>
          <w:rFonts w:cs="Arial"/>
          <w:lang w:val="nb-NO"/>
        </w:rPr>
        <w:t>-kategorien</w:t>
      </w:r>
      <w:r w:rsidRPr="001F2750">
        <w:rPr>
          <w:rFonts w:cs="Arial"/>
          <w:lang w:val="nb-NO"/>
        </w:rPr>
        <w:t xml:space="preserve"> INDUSTRY: Bath.</w:t>
      </w:r>
    </w:p>
    <w:p w14:paraId="40E41CF3" w14:textId="77777777" w:rsidR="00C62C9B" w:rsidRPr="001F2750" w:rsidRDefault="00C62C9B" w:rsidP="00C62C9B">
      <w:pPr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 xml:space="preserve"> </w:t>
      </w:r>
    </w:p>
    <w:p w14:paraId="0A376FE5" w14:textId="30C34632" w:rsidR="00C62C9B" w:rsidRPr="001F2750" w:rsidRDefault="00C96DFF" w:rsidP="00C62C9B">
      <w:pPr>
        <w:ind w:left="2832"/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>Globalt se</w:t>
      </w:r>
      <w:r w:rsidR="00AA4B03">
        <w:rPr>
          <w:rFonts w:cs="Arial"/>
          <w:lang w:val="nb-NO"/>
        </w:rPr>
        <w:t>t</w:t>
      </w:r>
      <w:r w:rsidRPr="001F2750">
        <w:rPr>
          <w:rFonts w:cs="Arial"/>
          <w:lang w:val="nb-NO"/>
        </w:rPr>
        <w:t xml:space="preserve">t ligger </w:t>
      </w:r>
      <w:r w:rsidR="00C62C9B" w:rsidRPr="001F2750">
        <w:rPr>
          <w:rFonts w:cs="Arial"/>
          <w:lang w:val="nb-NO"/>
        </w:rPr>
        <w:t>Hansgrohe Group i</w:t>
      </w:r>
      <w:r w:rsidRPr="001F2750">
        <w:rPr>
          <w:rFonts w:cs="Arial"/>
          <w:lang w:val="nb-NO"/>
        </w:rPr>
        <w:t xml:space="preserve"> </w:t>
      </w:r>
      <w:r w:rsidR="00C62C9B" w:rsidRPr="001F2750">
        <w:rPr>
          <w:rFonts w:cs="Arial"/>
          <w:lang w:val="nb-NO"/>
        </w:rPr>
        <w:t>to</w:t>
      </w:r>
      <w:r w:rsidR="00AA4B03">
        <w:rPr>
          <w:rFonts w:cs="Arial"/>
          <w:lang w:val="nb-NO"/>
        </w:rPr>
        <w:t>p</w:t>
      </w:r>
      <w:r w:rsidR="00C62C9B" w:rsidRPr="001F2750">
        <w:rPr>
          <w:rFonts w:cs="Arial"/>
          <w:lang w:val="nb-NO"/>
        </w:rPr>
        <w:t xml:space="preserve">p 25 </w:t>
      </w:r>
      <w:r w:rsidR="005817C2" w:rsidRPr="001F2750">
        <w:rPr>
          <w:rFonts w:cs="Arial"/>
          <w:lang w:val="nb-NO"/>
        </w:rPr>
        <w:t>u</w:t>
      </w:r>
      <w:r w:rsidR="00AA4B03">
        <w:rPr>
          <w:rFonts w:cs="Arial"/>
          <w:lang w:val="nb-NO"/>
        </w:rPr>
        <w:t>t</w:t>
      </w:r>
      <w:r w:rsidR="005817C2" w:rsidRPr="001F2750">
        <w:rPr>
          <w:rFonts w:cs="Arial"/>
          <w:lang w:val="nb-NO"/>
        </w:rPr>
        <w:t xml:space="preserve"> a</w:t>
      </w:r>
      <w:r w:rsidR="00AA4B03">
        <w:rPr>
          <w:rFonts w:cs="Arial"/>
          <w:lang w:val="nb-NO"/>
        </w:rPr>
        <w:t>v</w:t>
      </w:r>
      <w:r w:rsidR="00C62C9B" w:rsidRPr="001F2750">
        <w:rPr>
          <w:rFonts w:cs="Arial"/>
          <w:lang w:val="nb-NO"/>
        </w:rPr>
        <w:t xml:space="preserve"> 4</w:t>
      </w:r>
      <w:r w:rsidR="00AA4B03">
        <w:rPr>
          <w:rFonts w:cs="Arial"/>
          <w:lang w:val="nb-NO"/>
        </w:rPr>
        <w:t xml:space="preserve"> </w:t>
      </w:r>
      <w:r w:rsidR="00C62C9B" w:rsidRPr="001F2750">
        <w:rPr>
          <w:rFonts w:cs="Arial"/>
          <w:lang w:val="nb-NO"/>
        </w:rPr>
        <w:t xml:space="preserve">000 </w:t>
      </w:r>
      <w:r w:rsidR="00AA4B03">
        <w:rPr>
          <w:rFonts w:cs="Arial"/>
          <w:lang w:val="nb-NO"/>
        </w:rPr>
        <w:t>firmaer</w:t>
      </w:r>
      <w:r w:rsidRPr="001F2750">
        <w:rPr>
          <w:rFonts w:cs="Arial"/>
          <w:lang w:val="nb-NO"/>
        </w:rPr>
        <w:t xml:space="preserve"> i</w:t>
      </w:r>
      <w:r w:rsidR="00C62C9B" w:rsidRPr="001F2750">
        <w:rPr>
          <w:rFonts w:cs="Arial"/>
          <w:lang w:val="nb-NO"/>
        </w:rPr>
        <w:t xml:space="preserve"> iF</w:t>
      </w:r>
      <w:r w:rsidRPr="001F2750">
        <w:rPr>
          <w:rFonts w:cs="Arial"/>
          <w:lang w:val="nb-NO"/>
        </w:rPr>
        <w:t>-kategorien</w:t>
      </w:r>
      <w:r w:rsidR="00C62C9B" w:rsidRPr="001F2750">
        <w:rPr>
          <w:rFonts w:cs="Arial"/>
          <w:lang w:val="nb-NO"/>
        </w:rPr>
        <w:t xml:space="preserve"> COMPANIES. </w:t>
      </w:r>
    </w:p>
    <w:p w14:paraId="0BCC60F6" w14:textId="77777777" w:rsidR="00C62C9B" w:rsidRPr="001F2750" w:rsidRDefault="00C62C9B" w:rsidP="00C62C9B">
      <w:pPr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 xml:space="preserve"> </w:t>
      </w:r>
    </w:p>
    <w:p w14:paraId="3AB07CC2" w14:textId="4E68BE0F" w:rsidR="00C62C9B" w:rsidRPr="001F2750" w:rsidRDefault="00C96DFF" w:rsidP="00C62C9B">
      <w:pPr>
        <w:ind w:left="2832"/>
        <w:jc w:val="both"/>
        <w:rPr>
          <w:rFonts w:cs="Arial"/>
          <w:lang w:val="nb-NO"/>
        </w:rPr>
      </w:pPr>
      <w:r w:rsidRPr="001F2750">
        <w:rPr>
          <w:rFonts w:cs="Arial"/>
          <w:lang w:val="nb-NO"/>
        </w:rPr>
        <w:t>Ved</w:t>
      </w:r>
      <w:r w:rsidR="00C62C9B" w:rsidRPr="001F2750">
        <w:rPr>
          <w:rFonts w:cs="Arial"/>
          <w:lang w:val="nb-NO"/>
        </w:rPr>
        <w:t xml:space="preserve"> iF DESIGN AWARDS 2018 </w:t>
      </w:r>
      <w:r w:rsidRPr="001F2750">
        <w:rPr>
          <w:rFonts w:cs="Arial"/>
          <w:lang w:val="nb-NO"/>
        </w:rPr>
        <w:t>vant ni</w:t>
      </w:r>
      <w:r w:rsidR="00C62C9B" w:rsidRPr="001F2750">
        <w:rPr>
          <w:rFonts w:cs="Arial"/>
          <w:lang w:val="nb-NO"/>
        </w:rPr>
        <w:t xml:space="preserve"> AXOR </w:t>
      </w:r>
      <w:r w:rsidRPr="001F2750">
        <w:rPr>
          <w:rFonts w:cs="Arial"/>
          <w:lang w:val="nb-NO"/>
        </w:rPr>
        <w:t>og</w:t>
      </w:r>
      <w:r w:rsidR="00C62C9B" w:rsidRPr="001F2750">
        <w:rPr>
          <w:rFonts w:cs="Arial"/>
          <w:lang w:val="nb-NO"/>
        </w:rPr>
        <w:t xml:space="preserve"> hansgrohe </w:t>
      </w:r>
      <w:r w:rsidRPr="001F2750">
        <w:rPr>
          <w:rFonts w:cs="Arial"/>
          <w:lang w:val="nb-NO"/>
        </w:rPr>
        <w:t>produkter en</w:t>
      </w:r>
      <w:r w:rsidR="00C62C9B" w:rsidRPr="001F2750">
        <w:rPr>
          <w:rFonts w:cs="Arial"/>
          <w:lang w:val="nb-NO"/>
        </w:rPr>
        <w:t xml:space="preserve"> iF DESIGN AWARD 2018.</w:t>
      </w:r>
    </w:p>
    <w:p w14:paraId="1FAEEB94" w14:textId="77777777" w:rsidR="00C62C9B" w:rsidRPr="001F2750" w:rsidRDefault="00C62C9B" w:rsidP="00C62C9B">
      <w:pPr>
        <w:rPr>
          <w:rFonts w:cs="Arial"/>
          <w:lang w:val="nb-NO"/>
        </w:rPr>
      </w:pPr>
      <w:r w:rsidRPr="001F2750">
        <w:rPr>
          <w:rFonts w:cs="Arial"/>
          <w:lang w:val="nb-NO"/>
        </w:rPr>
        <w:t xml:space="preserve"> </w:t>
      </w:r>
    </w:p>
    <w:p w14:paraId="1116BC7E" w14:textId="5D5CC347" w:rsidR="00C96DFF" w:rsidRPr="001F2750" w:rsidRDefault="00C96DFF" w:rsidP="00C96DFF">
      <w:pPr>
        <w:ind w:left="2832"/>
        <w:rPr>
          <w:rFonts w:cs="Arial"/>
          <w:sz w:val="44"/>
          <w:lang w:val="nb-NO"/>
        </w:rPr>
      </w:pPr>
      <w:r w:rsidRPr="001F2750">
        <w:rPr>
          <w:rFonts w:cs="Arial"/>
          <w:lang w:val="nb-NO"/>
        </w:rPr>
        <w:t>Fin</w:t>
      </w:r>
      <w:r w:rsidR="00AA4B03">
        <w:rPr>
          <w:rFonts w:cs="Arial"/>
          <w:lang w:val="nb-NO"/>
        </w:rPr>
        <w:t>n</w:t>
      </w:r>
      <w:r w:rsidRPr="001F2750">
        <w:rPr>
          <w:rFonts w:cs="Arial"/>
          <w:lang w:val="nb-NO"/>
        </w:rPr>
        <w:t xml:space="preserve"> mer informa</w:t>
      </w:r>
      <w:r w:rsidR="00AA4B03">
        <w:rPr>
          <w:rFonts w:cs="Arial"/>
          <w:lang w:val="nb-NO"/>
        </w:rPr>
        <w:t>sj</w:t>
      </w:r>
      <w:r w:rsidRPr="001F2750">
        <w:rPr>
          <w:rFonts w:cs="Arial"/>
          <w:lang w:val="nb-NO"/>
        </w:rPr>
        <w:t>on om v</w:t>
      </w:r>
      <w:r w:rsidR="00AA4B03">
        <w:rPr>
          <w:rFonts w:cs="Arial"/>
          <w:lang w:val="nb-NO"/>
        </w:rPr>
        <w:t>åre</w:t>
      </w:r>
      <w:r w:rsidRPr="001F2750">
        <w:rPr>
          <w:rFonts w:cs="Arial"/>
          <w:lang w:val="nb-NO"/>
        </w:rPr>
        <w:t xml:space="preserve"> designpriser på </w:t>
      </w:r>
      <w:hyperlink r:id="rId15" w:history="1">
        <w:r w:rsidR="00AA4B03" w:rsidRPr="004F2882">
          <w:rPr>
            <w:rStyle w:val="Hyperlink"/>
            <w:rFonts w:cs="Arial"/>
            <w:lang w:val="nb-NO"/>
          </w:rPr>
          <w:t>www.hansgrohe.no/design</w:t>
        </w:r>
      </w:hyperlink>
      <w:r w:rsidR="00C62C9B" w:rsidRPr="001F2750">
        <w:rPr>
          <w:rFonts w:cs="Arial"/>
          <w:lang w:val="nb-NO"/>
        </w:rPr>
        <w:t>.</w:t>
      </w:r>
      <w:r w:rsidR="00C62C9B" w:rsidRPr="001F2750">
        <w:rPr>
          <w:rFonts w:cs="Arial"/>
          <w:lang w:val="nb-NO"/>
        </w:rPr>
        <w:br/>
      </w:r>
    </w:p>
    <w:p w14:paraId="3049F362" w14:textId="77777777" w:rsidR="00C96DFF" w:rsidRPr="001F2750" w:rsidRDefault="00C96DFF" w:rsidP="00C62C9B">
      <w:pPr>
        <w:ind w:left="2832"/>
        <w:rPr>
          <w:rFonts w:cs="Arial"/>
          <w:sz w:val="44"/>
          <w:lang w:val="nb-NO"/>
        </w:rPr>
      </w:pPr>
    </w:p>
    <w:tbl>
      <w:tblPr>
        <w:tblStyle w:val="Tabel-Git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961"/>
      </w:tblGrid>
      <w:tr w:rsidR="00E022C2" w:rsidRPr="001F2750" w14:paraId="04159113" w14:textId="77777777" w:rsidTr="00E0104B">
        <w:trPr>
          <w:trHeight w:val="418"/>
        </w:trPr>
        <w:tc>
          <w:tcPr>
            <w:tcW w:w="2977" w:type="dxa"/>
          </w:tcPr>
          <w:p w14:paraId="4F3576FA" w14:textId="6896A8C3" w:rsidR="00E022C2" w:rsidRPr="001F2750" w:rsidRDefault="00E022C2" w:rsidP="00345140">
            <w:pPr>
              <w:pStyle w:val="TabelleText"/>
              <w:rPr>
                <w:lang w:val="nb-NO"/>
              </w:rPr>
            </w:pPr>
            <w:r w:rsidRPr="001F2750">
              <w:rPr>
                <w:lang w:val="nb-NO"/>
              </w:rPr>
              <w:t>Y</w:t>
            </w:r>
            <w:r w:rsidR="00345140">
              <w:rPr>
                <w:lang w:val="nb-NO"/>
              </w:rPr>
              <w:t>tt</w:t>
            </w:r>
            <w:r w:rsidRPr="001F2750">
              <w:rPr>
                <w:lang w:val="nb-NO"/>
              </w:rPr>
              <w:t>erligere informa</w:t>
            </w:r>
            <w:r w:rsidR="00345140">
              <w:rPr>
                <w:lang w:val="nb-NO"/>
              </w:rPr>
              <w:t>sj</w:t>
            </w:r>
            <w:r w:rsidRPr="001F2750">
              <w:rPr>
                <w:lang w:val="nb-NO"/>
              </w:rPr>
              <w:t>on:</w:t>
            </w:r>
          </w:p>
        </w:tc>
        <w:tc>
          <w:tcPr>
            <w:tcW w:w="4961" w:type="dxa"/>
          </w:tcPr>
          <w:p w14:paraId="51224330" w14:textId="77777777" w:rsidR="00E022C2" w:rsidRPr="001F2750" w:rsidRDefault="00E022C2" w:rsidP="00E0104B">
            <w:pPr>
              <w:pStyle w:val="TabelleText"/>
              <w:rPr>
                <w:lang w:val="nb-NO"/>
              </w:rPr>
            </w:pPr>
            <w:r w:rsidRPr="001F2750">
              <w:rPr>
                <w:lang w:val="nb-NO"/>
              </w:rPr>
              <w:t>Hansgrohe A/S</w:t>
            </w:r>
          </w:p>
          <w:p w14:paraId="2A7877A2" w14:textId="69C9273B" w:rsidR="00E022C2" w:rsidRPr="001F2750" w:rsidRDefault="00E022C2" w:rsidP="00E0104B">
            <w:pPr>
              <w:pStyle w:val="TabelleText"/>
              <w:rPr>
                <w:lang w:val="nb-NO"/>
              </w:rPr>
            </w:pPr>
            <w:r w:rsidRPr="001F2750">
              <w:rPr>
                <w:lang w:val="nb-NO"/>
              </w:rPr>
              <w:t>Marketinga</w:t>
            </w:r>
            <w:r w:rsidR="00345140">
              <w:rPr>
                <w:lang w:val="nb-NO"/>
              </w:rPr>
              <w:t>v</w:t>
            </w:r>
            <w:r w:rsidRPr="001F2750">
              <w:rPr>
                <w:lang w:val="nb-NO"/>
              </w:rPr>
              <w:t>delingen</w:t>
            </w:r>
          </w:p>
          <w:p w14:paraId="6A924A9B" w14:textId="77777777" w:rsidR="00E022C2" w:rsidRPr="001F2750" w:rsidRDefault="00E022C2" w:rsidP="00E0104B">
            <w:pPr>
              <w:pStyle w:val="TabelleText"/>
              <w:rPr>
                <w:lang w:val="nb-NO"/>
              </w:rPr>
            </w:pPr>
            <w:r w:rsidRPr="001F2750">
              <w:rPr>
                <w:lang w:val="nb-NO"/>
              </w:rPr>
              <w:t>Merete Lykke Jensen</w:t>
            </w:r>
          </w:p>
          <w:p w14:paraId="09450476" w14:textId="766005CA" w:rsidR="00E022C2" w:rsidRPr="001F2750" w:rsidRDefault="00345140" w:rsidP="00E0104B">
            <w:pPr>
              <w:pStyle w:val="TabelleText"/>
              <w:rPr>
                <w:rFonts w:cs="Arial"/>
                <w:szCs w:val="22"/>
                <w:lang w:val="nb-NO"/>
              </w:rPr>
            </w:pPr>
            <w:r>
              <w:rPr>
                <w:rFonts w:cs="Arial"/>
                <w:szCs w:val="22"/>
                <w:lang w:val="nb-NO"/>
              </w:rPr>
              <w:t>Tlf. 32 79 54 00</w:t>
            </w:r>
          </w:p>
          <w:p w14:paraId="37C8E8C7" w14:textId="71838305" w:rsidR="00E022C2" w:rsidRPr="001F2750" w:rsidRDefault="00957276" w:rsidP="00E0104B">
            <w:pPr>
              <w:rPr>
                <w:lang w:val="nb-NO"/>
              </w:rPr>
            </w:pPr>
            <w:hyperlink r:id="rId16" w:history="1">
              <w:r w:rsidR="00345140" w:rsidRPr="004F2882">
                <w:rPr>
                  <w:rStyle w:val="Hyperlink"/>
                  <w:lang w:val="nb-NO"/>
                </w:rPr>
                <w:t>info@hansgrohe.no</w:t>
              </w:r>
            </w:hyperlink>
            <w:r w:rsidR="00345140">
              <w:rPr>
                <w:lang w:val="nb-NO"/>
              </w:rPr>
              <w:t xml:space="preserve"> </w:t>
            </w:r>
          </w:p>
          <w:p w14:paraId="3196DFD4" w14:textId="77777777" w:rsidR="00E022C2" w:rsidRPr="001F2750" w:rsidRDefault="00957276" w:rsidP="00E0104B">
            <w:pPr>
              <w:pStyle w:val="TabelleText"/>
              <w:rPr>
                <w:lang w:val="nb-NO"/>
              </w:rPr>
            </w:pPr>
            <w:hyperlink r:id="rId17" w:history="1">
              <w:r w:rsidR="00E022C2" w:rsidRPr="001F2750">
                <w:rPr>
                  <w:rStyle w:val="Hyperlink"/>
                  <w:lang w:val="nb-NO"/>
                </w:rPr>
                <w:t>www.axor-design.com</w:t>
              </w:r>
            </w:hyperlink>
            <w:r w:rsidR="00E022C2" w:rsidRPr="001F2750">
              <w:rPr>
                <w:rStyle w:val="Hyperlink"/>
                <w:color w:val="auto"/>
                <w:u w:val="none"/>
                <w:lang w:val="nb-NO"/>
              </w:rPr>
              <w:t xml:space="preserve"> </w:t>
            </w:r>
          </w:p>
        </w:tc>
      </w:tr>
    </w:tbl>
    <w:p w14:paraId="39104471" w14:textId="608D0BF8" w:rsidR="00E022C2" w:rsidRPr="001F2750" w:rsidRDefault="00E022C2" w:rsidP="00E022C2">
      <w:pPr>
        <w:pStyle w:val="Bildbersicht"/>
        <w:rPr>
          <w:lang w:val="nb-NO"/>
        </w:rPr>
      </w:pPr>
      <w:r w:rsidRPr="001F2750">
        <w:rPr>
          <w:lang w:val="nb-NO"/>
        </w:rPr>
        <w:lastRenderedPageBreak/>
        <w:t>Bil</w:t>
      </w:r>
      <w:r w:rsidR="00345140">
        <w:rPr>
          <w:lang w:val="nb-NO"/>
        </w:rPr>
        <w:t>d</w:t>
      </w:r>
      <w:r w:rsidRPr="001F2750">
        <w:rPr>
          <w:lang w:val="nb-NO"/>
        </w:rPr>
        <w:t>eovers</w:t>
      </w:r>
      <w:r w:rsidR="00345140">
        <w:rPr>
          <w:lang w:val="nb-NO"/>
        </w:rPr>
        <w:t>ik</w:t>
      </w:r>
      <w:r w:rsidRPr="001F2750">
        <w:rPr>
          <w:lang w:val="nb-NO"/>
        </w:rPr>
        <w:t>t</w:t>
      </w:r>
    </w:p>
    <w:p w14:paraId="38DC2B9F" w14:textId="05D70CD6" w:rsidR="00600F20" w:rsidRPr="001F2750" w:rsidRDefault="00E022C2" w:rsidP="00600F20">
      <w:pPr>
        <w:pStyle w:val="berschrift"/>
        <w:spacing w:after="120" w:line="240" w:lineRule="auto"/>
        <w:rPr>
          <w:lang w:val="nb-NO"/>
        </w:rPr>
      </w:pPr>
      <w:r w:rsidRPr="001F2750">
        <w:rPr>
          <w:lang w:val="nb-NO"/>
        </w:rPr>
        <w:t>AXOR x Design Hotels™ forener 25 års design- og arkitekturkompet</w:t>
      </w:r>
      <w:r w:rsidR="00345140">
        <w:rPr>
          <w:lang w:val="nb-NO"/>
        </w:rPr>
        <w:t>a</w:t>
      </w:r>
      <w:r w:rsidRPr="001F2750">
        <w:rPr>
          <w:lang w:val="nb-NO"/>
        </w:rPr>
        <w:t>n</w:t>
      </w:r>
      <w:r w:rsidR="00345140">
        <w:rPr>
          <w:lang w:val="nb-NO"/>
        </w:rPr>
        <w:t>s</w:t>
      </w:r>
      <w:r w:rsidRPr="001F2750">
        <w:rPr>
          <w:lang w:val="nb-NO"/>
        </w:rPr>
        <w:t>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E51CE7" w:rsidRPr="001F2750" w14:paraId="381D5907" w14:textId="77777777" w:rsidTr="004477E8">
        <w:tc>
          <w:tcPr>
            <w:tcW w:w="4785" w:type="dxa"/>
          </w:tcPr>
          <w:p w14:paraId="2F67F31C" w14:textId="77777777" w:rsidR="00E51CE7" w:rsidRPr="001F2750" w:rsidRDefault="00E51CE7" w:rsidP="004477E8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2B7C3DC1" wp14:editId="37A16333">
                  <wp:extent cx="2038350" cy="1570478"/>
                  <wp:effectExtent l="0" t="0" r="0" b="0"/>
                  <wp:docPr id="14" name="Grafik 14" descr="Z:\dep_Presse\03_Externe_Kommunikation\Pressemappen\2018\Salone del Mobile\AXOR\Images\AXOR Brand\Beauty Shots\AXOR Starck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ep_Presse\03_Externe_Kommunikation\Pressemappen\2018\Salone del Mobile\AXOR\Images\AXOR Brand\Beauty Shots\AXOR Starck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07" cy="157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1E638C9" w14:textId="77777777" w:rsidR="00E51CE7" w:rsidRPr="001F2750" w:rsidRDefault="00E51CE7" w:rsidP="004477E8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0CEBDB6B" wp14:editId="2AB5A3DA">
                  <wp:extent cx="1892496" cy="1571625"/>
                  <wp:effectExtent l="0" t="0" r="0" b="0"/>
                  <wp:docPr id="11" name="Grafik 11" descr="Z:\dep_Presse\03_Externe_Kommunikation\Pressemappen\2018\Salone del Mobile\AXOR\Images\AXOR Brand\Beauty Shots\AXOR Citterio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ep_Presse\03_Externe_Kommunikation\Pressemappen\2018\Salone del Mobile\AXOR\Images\AXOR Brand\Beauty Shots\AXOR Citterio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54" cy="157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E7" w:rsidRPr="001F2750" w14:paraId="32BDD600" w14:textId="77777777" w:rsidTr="004477E8">
        <w:tc>
          <w:tcPr>
            <w:tcW w:w="4785" w:type="dxa"/>
          </w:tcPr>
          <w:p w14:paraId="58ED2B7F" w14:textId="77777777" w:rsidR="00E51CE7" w:rsidRPr="001F2750" w:rsidRDefault="00E51CE7" w:rsidP="004477E8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Starck</w:t>
            </w:r>
          </w:p>
        </w:tc>
        <w:tc>
          <w:tcPr>
            <w:tcW w:w="4785" w:type="dxa"/>
          </w:tcPr>
          <w:p w14:paraId="1DAA8BB1" w14:textId="77777777" w:rsidR="00E51CE7" w:rsidRPr="001F2750" w:rsidRDefault="00E51CE7" w:rsidP="004477E8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Citterio</w:t>
            </w:r>
          </w:p>
        </w:tc>
      </w:tr>
      <w:tr w:rsidR="00E51CE7" w:rsidRPr="001F2750" w14:paraId="32847E91" w14:textId="77777777" w:rsidTr="004477E8">
        <w:tc>
          <w:tcPr>
            <w:tcW w:w="4785" w:type="dxa"/>
          </w:tcPr>
          <w:p w14:paraId="37C78987" w14:textId="77777777" w:rsidR="00E51CE7" w:rsidRPr="001F2750" w:rsidRDefault="00E51CE7" w:rsidP="004477E8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14:paraId="7CF3DD7A" w14:textId="77777777" w:rsidR="00E51CE7" w:rsidRPr="001F2750" w:rsidRDefault="00E51CE7" w:rsidP="004477E8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</w:tr>
      <w:tr w:rsidR="00345140" w:rsidRPr="001F2750" w14:paraId="380853B3" w14:textId="77777777" w:rsidTr="004477E8">
        <w:tc>
          <w:tcPr>
            <w:tcW w:w="4785" w:type="dxa"/>
          </w:tcPr>
          <w:p w14:paraId="1FF85439" w14:textId="61832155" w:rsidR="00345140" w:rsidRPr="001F2750" w:rsidRDefault="00345140" w:rsidP="004477E8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I 25 år har AXOR preget badets utvikling </w:t>
            </w:r>
            <w:r>
              <w:rPr>
                <w:lang w:val="nb-NO"/>
              </w:rPr>
              <w:t xml:space="preserve">med </w:t>
            </w:r>
            <w:r w:rsidRPr="002E3139">
              <w:rPr>
                <w:lang w:val="nb-NO"/>
              </w:rPr>
              <w:t>avantgar</w:t>
            </w:r>
            <w:r>
              <w:rPr>
                <w:lang w:val="nb-NO"/>
              </w:rPr>
              <w:t>de design</w:t>
            </w:r>
            <w:r w:rsidRPr="002E3139">
              <w:rPr>
                <w:lang w:val="nb-NO"/>
              </w:rPr>
              <w:t xml:space="preserve"> og enestående produkter og kolleksjoner – noen av dem er i dag klassikere innen </w:t>
            </w:r>
            <w:r>
              <w:rPr>
                <w:lang w:val="nb-NO"/>
              </w:rPr>
              <w:t>baderomsdesign</w:t>
            </w:r>
            <w:r w:rsidRPr="002E3139">
              <w:rPr>
                <w:lang w:val="nb-NO"/>
              </w:rPr>
              <w:t xml:space="preserve">. Kolleksjonen </w:t>
            </w:r>
            <w:r w:rsidRPr="002E3139">
              <w:rPr>
                <w:b/>
                <w:lang w:val="nb-NO"/>
              </w:rPr>
              <w:t xml:space="preserve">AXOR Starck </w:t>
            </w:r>
            <w:r w:rsidRPr="002E3139">
              <w:rPr>
                <w:lang w:val="nb-NO"/>
              </w:rPr>
              <w:t>åpnet med sitt arketypiske joystick-grep døren for en ny måte å styre vannet.</w:t>
            </w:r>
          </w:p>
        </w:tc>
        <w:tc>
          <w:tcPr>
            <w:tcW w:w="4785" w:type="dxa"/>
          </w:tcPr>
          <w:p w14:paraId="14C3D67E" w14:textId="3F0C7FE0" w:rsidR="00345140" w:rsidRPr="001F2750" w:rsidRDefault="00345140" w:rsidP="004477E8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I 25 år har AXOR preget badets utvikling </w:t>
            </w:r>
            <w:r>
              <w:rPr>
                <w:lang w:val="nb-NO"/>
              </w:rPr>
              <w:t xml:space="preserve">med </w:t>
            </w:r>
            <w:r w:rsidRPr="002E3139">
              <w:rPr>
                <w:lang w:val="nb-NO"/>
              </w:rPr>
              <w:t>avantgar</w:t>
            </w:r>
            <w:r>
              <w:rPr>
                <w:lang w:val="nb-NO"/>
              </w:rPr>
              <w:t>de design</w:t>
            </w:r>
            <w:r w:rsidRPr="002E3139">
              <w:rPr>
                <w:lang w:val="nb-NO"/>
              </w:rPr>
              <w:t xml:space="preserve"> og enestående produkter og kolleksjoner – noen av dem er i dag klassikere innen </w:t>
            </w:r>
            <w:r>
              <w:rPr>
                <w:lang w:val="nb-NO"/>
              </w:rPr>
              <w:t>baderomsdesign</w:t>
            </w:r>
            <w:r w:rsidRPr="002E3139">
              <w:rPr>
                <w:lang w:val="nb-NO"/>
              </w:rPr>
              <w:t xml:space="preserve">. </w:t>
            </w:r>
            <w:r w:rsidRPr="002E3139">
              <w:rPr>
                <w:b/>
                <w:lang w:val="nb-NO"/>
              </w:rPr>
              <w:t xml:space="preserve">AXOR Citterio </w:t>
            </w:r>
            <w:r w:rsidRPr="002E3139">
              <w:rPr>
                <w:lang w:val="nb-NO"/>
              </w:rPr>
              <w:t>kolleksjonen er et mesterverk innen 1930-årenes neoklassisisme. Hjørner, kanter og store flater som bryter lyset perfekt, kjennetegner armaturene.</w:t>
            </w:r>
          </w:p>
        </w:tc>
      </w:tr>
    </w:tbl>
    <w:p w14:paraId="327FCF26" w14:textId="77777777" w:rsidR="00E51CE7" w:rsidRPr="001F2750" w:rsidRDefault="00E51CE7" w:rsidP="00E51CE7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E51CE7" w:rsidRPr="001F2750" w14:paraId="6864124F" w14:textId="77777777" w:rsidTr="004477E8">
        <w:tc>
          <w:tcPr>
            <w:tcW w:w="4785" w:type="dxa"/>
          </w:tcPr>
          <w:p w14:paraId="6C3AA577" w14:textId="77777777" w:rsidR="00E51CE7" w:rsidRPr="001F2750" w:rsidRDefault="00E51CE7" w:rsidP="004477E8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6692017F" wp14:editId="6DD8A330">
                  <wp:extent cx="1962150" cy="1549065"/>
                  <wp:effectExtent l="0" t="0" r="0" b="0"/>
                  <wp:docPr id="18" name="Grafik 18" descr="Z:\dep_Presse\03_Externe_Kommunikation\Pressemappen\2018\Salone del Mobile\AXOR\Images\AXOR Brand\Beauty Shots\AXOR Massaud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ep_Presse\03_Externe_Kommunikation\Pressemappen\2018\Salone del Mobile\AXOR\Images\AXOR Brand\Beauty Shots\AXOR Massaud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60" cy="155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20EABD12" w14:textId="77777777" w:rsidR="00E51CE7" w:rsidRPr="001F2750" w:rsidRDefault="00E51CE7" w:rsidP="004477E8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485B1724" wp14:editId="2B741E52">
                  <wp:extent cx="2076450" cy="1552969"/>
                  <wp:effectExtent l="0" t="0" r="0" b="9525"/>
                  <wp:docPr id="21" name="Grafik 21" descr="Z:\dep_Presse\03_Externe_Kommunikation\Pressemappen\2018\Salone del Mobile\AXOR\Images\AXOR Brand\Beauty Shots\AXOR Starck Organic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ep_Presse\03_Externe_Kommunikation\Pressemappen\2018\Salone del Mobile\AXOR\Images\AXOR Brand\Beauty Shots\AXOR Starck Organic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22" cy="155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E7" w:rsidRPr="001F2750" w14:paraId="2D466F9A" w14:textId="77777777" w:rsidTr="004477E8">
        <w:tc>
          <w:tcPr>
            <w:tcW w:w="4785" w:type="dxa"/>
          </w:tcPr>
          <w:p w14:paraId="621F586F" w14:textId="77777777" w:rsidR="00E51CE7" w:rsidRPr="001F2750" w:rsidRDefault="00E51CE7" w:rsidP="004477E8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Massaud</w:t>
            </w:r>
          </w:p>
        </w:tc>
        <w:tc>
          <w:tcPr>
            <w:tcW w:w="4785" w:type="dxa"/>
          </w:tcPr>
          <w:p w14:paraId="67907E34" w14:textId="77777777" w:rsidR="00E51CE7" w:rsidRPr="001F2750" w:rsidRDefault="00E51CE7" w:rsidP="004477E8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Starck Organic</w:t>
            </w:r>
          </w:p>
        </w:tc>
      </w:tr>
      <w:tr w:rsidR="00E51CE7" w:rsidRPr="001F2750" w14:paraId="4E70C66F" w14:textId="77777777" w:rsidTr="004477E8">
        <w:tc>
          <w:tcPr>
            <w:tcW w:w="4785" w:type="dxa"/>
          </w:tcPr>
          <w:p w14:paraId="02343134" w14:textId="77777777" w:rsidR="00E51CE7" w:rsidRPr="001F2750" w:rsidRDefault="00E51CE7" w:rsidP="004477E8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14:paraId="27504B98" w14:textId="77777777" w:rsidR="00E51CE7" w:rsidRPr="001F2750" w:rsidRDefault="00E51CE7" w:rsidP="004477E8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</w:tr>
      <w:tr w:rsidR="00345140" w:rsidRPr="001F2750" w14:paraId="44482AFB" w14:textId="77777777" w:rsidTr="004477E8">
        <w:tc>
          <w:tcPr>
            <w:tcW w:w="4785" w:type="dxa"/>
          </w:tcPr>
          <w:p w14:paraId="5779745A" w14:textId="394AD967" w:rsidR="00345140" w:rsidRPr="001F2750" w:rsidRDefault="00345140" w:rsidP="004477E8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I 25 år har AXOR preget badets utvikling </w:t>
            </w:r>
            <w:r>
              <w:rPr>
                <w:lang w:val="nb-NO"/>
              </w:rPr>
              <w:t xml:space="preserve">med </w:t>
            </w:r>
            <w:r w:rsidRPr="002E3139">
              <w:rPr>
                <w:lang w:val="nb-NO"/>
              </w:rPr>
              <w:t>avantgar</w:t>
            </w:r>
            <w:r>
              <w:rPr>
                <w:lang w:val="nb-NO"/>
              </w:rPr>
              <w:t>de design</w:t>
            </w:r>
            <w:r w:rsidRPr="002E3139">
              <w:rPr>
                <w:lang w:val="nb-NO"/>
              </w:rPr>
              <w:t xml:space="preserve"> og enestående produkter og kolleksjoner – noen av dem er i dag klassikere innen </w:t>
            </w:r>
            <w:r>
              <w:rPr>
                <w:lang w:val="nb-NO"/>
              </w:rPr>
              <w:t>baderomsdesign</w:t>
            </w:r>
            <w:r w:rsidRPr="002E3139">
              <w:rPr>
                <w:lang w:val="nb-NO"/>
              </w:rPr>
              <w:t xml:space="preserve">. Det ble satt nye standarder for den uberørte vannopplevelsen med kolleksjonen </w:t>
            </w:r>
            <w:r w:rsidRPr="002E3139">
              <w:rPr>
                <w:b/>
                <w:lang w:val="nb-NO"/>
              </w:rPr>
              <w:t>AXOR Massaud</w:t>
            </w:r>
            <w:r w:rsidRPr="002E3139">
              <w:rPr>
                <w:lang w:val="nb-NO"/>
              </w:rPr>
              <w:t>. Vannet flyter som ved et naturlig vannfall ut av det skulpturelle hylle-armaturet som også rent teknisk er på høyeste nivå.</w:t>
            </w:r>
          </w:p>
        </w:tc>
        <w:tc>
          <w:tcPr>
            <w:tcW w:w="4785" w:type="dxa"/>
          </w:tcPr>
          <w:p w14:paraId="69718D57" w14:textId="4C2F7B85" w:rsidR="00345140" w:rsidRPr="001F2750" w:rsidRDefault="00345140" w:rsidP="004477E8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Det kompromissløse kravet til perfeksjon i design, </w:t>
            </w:r>
            <w:r>
              <w:rPr>
                <w:lang w:val="nb-NO"/>
              </w:rPr>
              <w:t>produksjonsprosesser</w:t>
            </w:r>
            <w:r w:rsidRPr="002E3139">
              <w:rPr>
                <w:lang w:val="nb-NO"/>
              </w:rPr>
              <w:t xml:space="preserve"> og funksjon avspeiles for eksempel i kolleksjonen</w:t>
            </w:r>
            <w:r w:rsidRPr="002E3139">
              <w:rPr>
                <w:b/>
                <w:lang w:val="nb-NO"/>
              </w:rPr>
              <w:t xml:space="preserve"> AXOR Starck Organic</w:t>
            </w:r>
            <w:r w:rsidRPr="002E3139">
              <w:rPr>
                <w:lang w:val="nb-NO"/>
              </w:rPr>
              <w:t xml:space="preserve">. Takket være en ny stråletype dekkes huden av dusjdråper, </w:t>
            </w:r>
            <w:r>
              <w:rPr>
                <w:lang w:val="nb-NO"/>
              </w:rPr>
              <w:t xml:space="preserve">noe som gir </w:t>
            </w:r>
            <w:r w:rsidRPr="002E3139">
              <w:rPr>
                <w:lang w:val="nb-NO"/>
              </w:rPr>
              <w:t>et bærekraftig lavt vannforbruk.</w:t>
            </w:r>
          </w:p>
        </w:tc>
      </w:tr>
    </w:tbl>
    <w:p w14:paraId="1FA5BA00" w14:textId="77777777" w:rsidR="00E51CE7" w:rsidRPr="001F2750" w:rsidRDefault="00E51CE7" w:rsidP="00E51CE7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E51CE7" w:rsidRPr="001F2750" w14:paraId="5FC89B5A" w14:textId="77777777" w:rsidTr="004477E8">
        <w:tc>
          <w:tcPr>
            <w:tcW w:w="4785" w:type="dxa"/>
          </w:tcPr>
          <w:p w14:paraId="33DD4B2C" w14:textId="77777777" w:rsidR="00E51CE7" w:rsidRPr="001F2750" w:rsidRDefault="00E51CE7" w:rsidP="004477E8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lastRenderedPageBreak/>
              <w:drawing>
                <wp:inline distT="0" distB="0" distL="0" distR="0" wp14:anchorId="5E95DD44" wp14:editId="365660BB">
                  <wp:extent cx="2013735" cy="1436102"/>
                  <wp:effectExtent l="0" t="0" r="5715" b="0"/>
                  <wp:docPr id="22" name="Grafik 22" descr="Z:\dep_Presse\03_Externe_Kommunikation\Pressemappen\2018\Salone del Mobile\AXOR\Images\AXOR Brand\Beauty Shots\AXOR Starck V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ep_Presse\03_Externe_Kommunikation\Pressemappen\2018\Salone del Mobile\AXOR\Images\AXOR Brand\Beauty Shots\AXOR Starck V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02" cy="143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B99A12A" w14:textId="77777777" w:rsidR="00E51CE7" w:rsidRPr="001F2750" w:rsidRDefault="00E51CE7" w:rsidP="004477E8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2AC9B668" wp14:editId="176790C5">
                  <wp:extent cx="1319315" cy="1869896"/>
                  <wp:effectExtent l="0" t="0" r="0" b="0"/>
                  <wp:docPr id="23" name="Grafik 23" descr="Z:\dep_Presse\03_Externe_Kommunikation\Pressemappen\2018\Salone del Mobile\AXOR\Images\AXOR Brand\Beauty Shots\AXOR Montreux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ep_Presse\03_Externe_Kommunikation\Pressemappen\2018\Salone del Mobile\AXOR\Images\AXOR Brand\Beauty Shots\AXOR Montreux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15" cy="186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E7" w:rsidRPr="001F2750" w14:paraId="1182BBD8" w14:textId="77777777" w:rsidTr="004477E8">
        <w:tc>
          <w:tcPr>
            <w:tcW w:w="4785" w:type="dxa"/>
          </w:tcPr>
          <w:p w14:paraId="2DFCB665" w14:textId="77777777" w:rsidR="00E51CE7" w:rsidRPr="001F2750" w:rsidRDefault="00E51CE7" w:rsidP="004477E8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Starck V</w:t>
            </w:r>
          </w:p>
        </w:tc>
        <w:tc>
          <w:tcPr>
            <w:tcW w:w="4785" w:type="dxa"/>
          </w:tcPr>
          <w:p w14:paraId="52EE0D58" w14:textId="77777777" w:rsidR="00E51CE7" w:rsidRPr="001F2750" w:rsidRDefault="00E51CE7" w:rsidP="004477E8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Montreux</w:t>
            </w:r>
          </w:p>
        </w:tc>
      </w:tr>
      <w:tr w:rsidR="00E51CE7" w:rsidRPr="001F2750" w14:paraId="67D09EC9" w14:textId="77777777" w:rsidTr="004477E8">
        <w:tc>
          <w:tcPr>
            <w:tcW w:w="4785" w:type="dxa"/>
          </w:tcPr>
          <w:p w14:paraId="5F6CFCE6" w14:textId="77777777" w:rsidR="00E51CE7" w:rsidRPr="001F2750" w:rsidRDefault="00E51CE7" w:rsidP="004477E8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14:paraId="732EDC91" w14:textId="77777777" w:rsidR="00E51CE7" w:rsidRPr="001F2750" w:rsidRDefault="00E51CE7" w:rsidP="004477E8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</w:tr>
      <w:tr w:rsidR="00345140" w:rsidRPr="001F2750" w14:paraId="0127D9FE" w14:textId="77777777" w:rsidTr="004477E8">
        <w:tc>
          <w:tcPr>
            <w:tcW w:w="4785" w:type="dxa"/>
          </w:tcPr>
          <w:p w14:paraId="49686574" w14:textId="518A8A35" w:rsidR="00345140" w:rsidRPr="001F2750" w:rsidRDefault="00345140" w:rsidP="004477E8">
            <w:pPr>
              <w:pStyle w:val="Bildunterschrift"/>
              <w:rPr>
                <w:color w:val="FF0000"/>
                <w:lang w:val="nb-NO"/>
              </w:rPr>
            </w:pPr>
            <w:r w:rsidRPr="002E3139">
              <w:rPr>
                <w:lang w:val="nb-NO"/>
              </w:rPr>
              <w:t>Det uovertrufne AXOR armaturet</w:t>
            </w:r>
            <w:r w:rsidRPr="002E3139">
              <w:rPr>
                <w:b/>
                <w:lang w:val="nb-NO"/>
              </w:rPr>
              <w:t xml:space="preserve"> AXOR Starck V </w:t>
            </w:r>
            <w:r w:rsidRPr="002E3139">
              <w:rPr>
                <w:lang w:val="nb-NO"/>
              </w:rPr>
              <w:t>briljerer med en svingbar, avtakbar tu</w:t>
            </w:r>
            <w:r>
              <w:rPr>
                <w:lang w:val="nb-NO"/>
              </w:rPr>
              <w:t>t</w:t>
            </w:r>
            <w:r w:rsidRPr="002E3139">
              <w:rPr>
                <w:lang w:val="nb-NO"/>
              </w:rPr>
              <w:t xml:space="preserve"> a</w:t>
            </w:r>
            <w:r>
              <w:rPr>
                <w:lang w:val="nb-NO"/>
              </w:rPr>
              <w:t>v</w:t>
            </w:r>
            <w:r w:rsidRPr="002E3139">
              <w:rPr>
                <w:lang w:val="nb-NO"/>
              </w:rPr>
              <w:t xml:space="preserve"> organisk krystal</w:t>
            </w:r>
            <w:r>
              <w:rPr>
                <w:lang w:val="nb-NO"/>
              </w:rPr>
              <w:t>l</w:t>
            </w:r>
            <w:r w:rsidRPr="002E3139">
              <w:rPr>
                <w:lang w:val="nb-NO"/>
              </w:rPr>
              <w:t>glas</w:t>
            </w:r>
            <w:r>
              <w:rPr>
                <w:lang w:val="nb-NO"/>
              </w:rPr>
              <w:t>s</w:t>
            </w:r>
            <w:r w:rsidRPr="002E3139">
              <w:rPr>
                <w:lang w:val="nb-NO"/>
              </w:rPr>
              <w:t xml:space="preserve"> og por</w:t>
            </w:r>
            <w:r>
              <w:rPr>
                <w:lang w:val="nb-NO"/>
              </w:rPr>
              <w:t>s</w:t>
            </w:r>
            <w:r w:rsidRPr="002E3139">
              <w:rPr>
                <w:lang w:val="nb-NO"/>
              </w:rPr>
              <w:t>el</w:t>
            </w:r>
            <w:r>
              <w:rPr>
                <w:lang w:val="nb-NO"/>
              </w:rPr>
              <w:t>e</w:t>
            </w:r>
            <w:r w:rsidRPr="002E3139">
              <w:rPr>
                <w:lang w:val="nb-NO"/>
              </w:rPr>
              <w:t>n. Van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>et tar form a</w:t>
            </w:r>
            <w:r>
              <w:rPr>
                <w:lang w:val="nb-NO"/>
              </w:rPr>
              <w:t>v</w:t>
            </w:r>
            <w:r w:rsidRPr="002E3139">
              <w:rPr>
                <w:lang w:val="nb-NO"/>
              </w:rPr>
              <w:t xml:space="preserve"> en</w:t>
            </w:r>
            <w:r>
              <w:rPr>
                <w:lang w:val="nb-NO"/>
              </w:rPr>
              <w:t xml:space="preserve"> fasinerende</w:t>
            </w:r>
            <w:r w:rsidRPr="002E3139">
              <w:rPr>
                <w:lang w:val="nb-NO"/>
              </w:rPr>
              <w:t xml:space="preserve"> van</w:t>
            </w:r>
            <w:r>
              <w:rPr>
                <w:lang w:val="nb-NO"/>
              </w:rPr>
              <w:t>nvirvel</w:t>
            </w:r>
            <w:r w:rsidRPr="002E3139">
              <w:rPr>
                <w:lang w:val="nb-NO"/>
              </w:rPr>
              <w:t>.</w:t>
            </w:r>
          </w:p>
        </w:tc>
        <w:tc>
          <w:tcPr>
            <w:tcW w:w="4785" w:type="dxa"/>
          </w:tcPr>
          <w:p w14:paraId="4508E437" w14:textId="4B5FE3C7" w:rsidR="00345140" w:rsidRPr="001F2750" w:rsidRDefault="00345140" w:rsidP="004477E8">
            <w:pPr>
              <w:pStyle w:val="Bildunterschrift"/>
              <w:rPr>
                <w:color w:val="FF0000"/>
                <w:lang w:val="nb-NO"/>
              </w:rPr>
            </w:pPr>
            <w:r>
              <w:rPr>
                <w:lang w:val="nb-NO"/>
              </w:rPr>
              <w:t>I stil med den</w:t>
            </w:r>
            <w:r w:rsidRPr="002E3139">
              <w:rPr>
                <w:lang w:val="nb-NO"/>
              </w:rPr>
              <w:t xml:space="preserve"> arketypiske design</w:t>
            </w:r>
            <w:r>
              <w:rPr>
                <w:lang w:val="nb-NO"/>
              </w:rPr>
              <w:t>en</w:t>
            </w:r>
            <w:r w:rsidRPr="002E3139">
              <w:rPr>
                <w:lang w:val="nb-NO"/>
              </w:rPr>
              <w:t xml:space="preserve"> på de første industrielt produ</w:t>
            </w:r>
            <w:r>
              <w:rPr>
                <w:lang w:val="nb-NO"/>
              </w:rPr>
              <w:t>s</w:t>
            </w:r>
            <w:r w:rsidRPr="002E3139">
              <w:rPr>
                <w:lang w:val="nb-NO"/>
              </w:rPr>
              <w:t>er</w:t>
            </w:r>
            <w:r>
              <w:rPr>
                <w:lang w:val="nb-NO"/>
              </w:rPr>
              <w:t>t</w:t>
            </w:r>
            <w:r w:rsidRPr="002E3139">
              <w:rPr>
                <w:lang w:val="nb-NO"/>
              </w:rPr>
              <w:t>e bad- og k</w:t>
            </w:r>
            <w:r>
              <w:rPr>
                <w:lang w:val="nb-NO"/>
              </w:rPr>
              <w:t>j</w:t>
            </w:r>
            <w:r w:rsidRPr="002E3139">
              <w:rPr>
                <w:lang w:val="nb-NO"/>
              </w:rPr>
              <w:t>økkenarmature</w:t>
            </w:r>
            <w:r>
              <w:rPr>
                <w:lang w:val="nb-NO"/>
              </w:rPr>
              <w:t>ne pre</w:t>
            </w:r>
            <w:r w:rsidRPr="002E3139">
              <w:rPr>
                <w:lang w:val="nb-NO"/>
              </w:rPr>
              <w:t>ger forme</w:t>
            </w:r>
            <w:r>
              <w:rPr>
                <w:lang w:val="nb-NO"/>
              </w:rPr>
              <w:t>ne og de sj</w:t>
            </w:r>
            <w:r w:rsidRPr="002E3139">
              <w:rPr>
                <w:lang w:val="nb-NO"/>
              </w:rPr>
              <w:t>armerende stilistiske detalje</w:t>
            </w:r>
            <w:r>
              <w:rPr>
                <w:lang w:val="nb-NO"/>
              </w:rPr>
              <w:t>ne</w:t>
            </w:r>
            <w:r w:rsidRPr="002E3139">
              <w:rPr>
                <w:lang w:val="nb-NO"/>
              </w:rPr>
              <w:t xml:space="preserve"> hele kollek</w:t>
            </w:r>
            <w:r>
              <w:rPr>
                <w:lang w:val="nb-NO"/>
              </w:rPr>
              <w:t>sj</w:t>
            </w:r>
            <w:r w:rsidRPr="002E3139">
              <w:rPr>
                <w:lang w:val="nb-NO"/>
              </w:rPr>
              <w:t xml:space="preserve">onen </w:t>
            </w:r>
            <w:r w:rsidRPr="002E3139">
              <w:rPr>
                <w:b/>
                <w:lang w:val="nb-NO"/>
              </w:rPr>
              <w:t>AXOR Montreux</w:t>
            </w:r>
            <w:r w:rsidRPr="002E3139">
              <w:rPr>
                <w:lang w:val="nb-NO"/>
              </w:rPr>
              <w:t xml:space="preserve">. </w:t>
            </w:r>
            <w:r>
              <w:rPr>
                <w:lang w:val="nb-NO"/>
              </w:rPr>
              <w:t>Industridesignen</w:t>
            </w:r>
            <w:r w:rsidRPr="002E3139">
              <w:rPr>
                <w:lang w:val="nb-NO"/>
              </w:rPr>
              <w:t>s k</w:t>
            </w:r>
            <w:r>
              <w:rPr>
                <w:lang w:val="nb-NO"/>
              </w:rPr>
              <w:t>j</w:t>
            </w:r>
            <w:r w:rsidRPr="002E3139">
              <w:rPr>
                <w:lang w:val="nb-NO"/>
              </w:rPr>
              <w:t>en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 xml:space="preserve">etegn som rør og ventiler </w:t>
            </w:r>
            <w:r>
              <w:rPr>
                <w:lang w:val="nb-NO"/>
              </w:rPr>
              <w:t>ha</w:t>
            </w:r>
            <w:r w:rsidRPr="002E3139">
              <w:rPr>
                <w:lang w:val="nb-NO"/>
              </w:rPr>
              <w:t>r både bl</w:t>
            </w:r>
            <w:r>
              <w:rPr>
                <w:lang w:val="nb-NO"/>
              </w:rPr>
              <w:t>it</w:t>
            </w:r>
            <w:r w:rsidRPr="002E3139">
              <w:rPr>
                <w:lang w:val="nb-NO"/>
              </w:rPr>
              <w:t>t kombiner</w:t>
            </w:r>
            <w:r>
              <w:rPr>
                <w:lang w:val="nb-NO"/>
              </w:rPr>
              <w:t>t med klassiske krys</w:t>
            </w:r>
            <w:r w:rsidRPr="002E3139">
              <w:rPr>
                <w:lang w:val="nb-NO"/>
              </w:rPr>
              <w:t>sgre</w:t>
            </w:r>
            <w:r>
              <w:rPr>
                <w:lang w:val="nb-NO"/>
              </w:rPr>
              <w:t>p</w:t>
            </w:r>
            <w:r w:rsidRPr="002E3139">
              <w:rPr>
                <w:lang w:val="nb-NO"/>
              </w:rPr>
              <w:t xml:space="preserve"> og por</w:t>
            </w:r>
            <w:r>
              <w:rPr>
                <w:lang w:val="nb-NO"/>
              </w:rPr>
              <w:t>s</w:t>
            </w:r>
            <w:r w:rsidRPr="002E3139">
              <w:rPr>
                <w:lang w:val="nb-NO"/>
              </w:rPr>
              <w:t>el</w:t>
            </w:r>
            <w:r>
              <w:rPr>
                <w:lang w:val="nb-NO"/>
              </w:rPr>
              <w:t>e</w:t>
            </w:r>
            <w:r w:rsidRPr="002E3139">
              <w:rPr>
                <w:lang w:val="nb-NO"/>
              </w:rPr>
              <w:t>nsin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>satser, og med moderne vingegre</w:t>
            </w:r>
            <w:r>
              <w:rPr>
                <w:lang w:val="nb-NO"/>
              </w:rPr>
              <w:t>p</w:t>
            </w:r>
            <w:r w:rsidRPr="002E3139">
              <w:rPr>
                <w:lang w:val="nb-NO"/>
              </w:rPr>
              <w:t>.</w:t>
            </w:r>
          </w:p>
        </w:tc>
      </w:tr>
    </w:tbl>
    <w:p w14:paraId="70E287BD" w14:textId="77777777" w:rsidR="00E51CE7" w:rsidRPr="001F2750" w:rsidRDefault="00E51CE7" w:rsidP="00E51CE7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C422E4" w:rsidRPr="001F2750" w14:paraId="19C2495C" w14:textId="77777777" w:rsidTr="00A86CFE">
        <w:tc>
          <w:tcPr>
            <w:tcW w:w="4785" w:type="dxa"/>
          </w:tcPr>
          <w:p w14:paraId="1B71DB65" w14:textId="4F52117C" w:rsidR="00C422E4" w:rsidRPr="001F2750" w:rsidRDefault="00C422E4" w:rsidP="00A86CFE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1A75973E" wp14:editId="2C37ED28">
                  <wp:extent cx="2238375" cy="1676552"/>
                  <wp:effectExtent l="0" t="0" r="0" b="0"/>
                  <wp:docPr id="10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 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09" cy="168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9FA7E0A" w14:textId="61E027D6" w:rsidR="00C422E4" w:rsidRPr="001F2750" w:rsidRDefault="00C422E4" w:rsidP="00A86CFE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6F6522CB" wp14:editId="15F4AEB9">
                  <wp:extent cx="1943100" cy="1466850"/>
                  <wp:effectExtent l="0" t="0" r="0" b="0"/>
                  <wp:docPr id="16" name="Grafik 16" descr="Z:\dep_Presse\03_Externe_Kommunikation\Pressemeldungen\AXOR\Produkte\Axor MyEdition_Phoenix_2018\Bilder_JPEGs\AXOR MyEdition_FinishPlus_Ambience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ep_Presse\03_Externe_Kommunikation\Pressemeldungen\AXOR\Produkte\Axor MyEdition_Phoenix_2018\Bilder_JPEGs\AXOR MyEdition_FinishPlus_Ambience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2E4" w:rsidRPr="001F2750" w14:paraId="4FEC824F" w14:textId="77777777" w:rsidTr="00A86CFE">
        <w:tc>
          <w:tcPr>
            <w:tcW w:w="4785" w:type="dxa"/>
          </w:tcPr>
          <w:p w14:paraId="4D850E56" w14:textId="053632E7" w:rsidR="00C422E4" w:rsidRPr="001F2750" w:rsidRDefault="00C422E4" w:rsidP="00A86CFE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AXOR_LampShower</w:t>
            </w:r>
          </w:p>
        </w:tc>
        <w:tc>
          <w:tcPr>
            <w:tcW w:w="4785" w:type="dxa"/>
          </w:tcPr>
          <w:p w14:paraId="0483D0C3" w14:textId="4D0CB1D8" w:rsidR="00C422E4" w:rsidRPr="001F2750" w:rsidRDefault="00C422E4" w:rsidP="00A86CFE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MyEdition_FinishPlus_Ambience</w:t>
            </w:r>
          </w:p>
        </w:tc>
      </w:tr>
      <w:tr w:rsidR="00C422E4" w:rsidRPr="001F2750" w14:paraId="71870167" w14:textId="77777777" w:rsidTr="00A86CFE">
        <w:tc>
          <w:tcPr>
            <w:tcW w:w="4785" w:type="dxa"/>
          </w:tcPr>
          <w:p w14:paraId="3F4FF6C0" w14:textId="77777777" w:rsidR="00C422E4" w:rsidRPr="001F2750" w:rsidRDefault="00C422E4" w:rsidP="00A86CFE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14:paraId="79BA0CB9" w14:textId="77777777" w:rsidR="00C422E4" w:rsidRPr="001F2750" w:rsidRDefault="00C422E4" w:rsidP="00A86CFE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AXOR / Hansgrohe SE</w:t>
            </w:r>
          </w:p>
        </w:tc>
      </w:tr>
      <w:tr w:rsidR="00345140" w:rsidRPr="001F2750" w14:paraId="3780E862" w14:textId="77777777" w:rsidTr="00A86CFE">
        <w:tc>
          <w:tcPr>
            <w:tcW w:w="4785" w:type="dxa"/>
          </w:tcPr>
          <w:p w14:paraId="634DB158" w14:textId="556FABDE" w:rsidR="00345140" w:rsidRPr="001F2750" w:rsidRDefault="00345140" w:rsidP="00A86CFE">
            <w:pPr>
              <w:pStyle w:val="Bildunterschrift"/>
              <w:rPr>
                <w:color w:val="FF0000"/>
                <w:lang w:val="nb-NO"/>
              </w:rPr>
            </w:pPr>
            <w:r w:rsidRPr="002E3139">
              <w:rPr>
                <w:b/>
                <w:lang w:val="nb-NO"/>
              </w:rPr>
              <w:t>AXOR LampShower by Nendo</w:t>
            </w:r>
            <w:r w:rsidRPr="002E3139">
              <w:rPr>
                <w:lang w:val="nb-NO"/>
              </w:rPr>
              <w:t xml:space="preserve">: Lampe og </w:t>
            </w:r>
            <w:r>
              <w:rPr>
                <w:lang w:val="nb-NO"/>
              </w:rPr>
              <w:t>dusj</w:t>
            </w:r>
            <w:r w:rsidRPr="002E3139">
              <w:rPr>
                <w:lang w:val="nb-NO"/>
              </w:rPr>
              <w:t xml:space="preserve"> forenet i e</w:t>
            </w:r>
            <w:r>
              <w:rPr>
                <w:lang w:val="nb-NO"/>
              </w:rPr>
              <w:t>t</w:t>
            </w:r>
            <w:r w:rsidRPr="002E3139">
              <w:rPr>
                <w:lang w:val="nb-NO"/>
              </w:rPr>
              <w:t>t uvanlig designobjekt. Sammen sørger de for en atmosfære a</w:t>
            </w:r>
            <w:r>
              <w:rPr>
                <w:lang w:val="nb-NO"/>
              </w:rPr>
              <w:t>v</w:t>
            </w:r>
            <w:r w:rsidRPr="002E3139">
              <w:rPr>
                <w:lang w:val="nb-NO"/>
              </w:rPr>
              <w:t xml:space="preserve"> velvære og et sp</w:t>
            </w:r>
            <w:r>
              <w:rPr>
                <w:lang w:val="nb-NO"/>
              </w:rPr>
              <w:t>e</w:t>
            </w:r>
            <w:r w:rsidRPr="002E3139">
              <w:rPr>
                <w:lang w:val="nb-NO"/>
              </w:rPr>
              <w:t>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>ende lys-/van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>spi</w:t>
            </w:r>
            <w:r>
              <w:rPr>
                <w:lang w:val="nb-NO"/>
              </w:rPr>
              <w:t>l</w:t>
            </w:r>
            <w:r w:rsidRPr="002E3139">
              <w:rPr>
                <w:lang w:val="nb-NO"/>
              </w:rPr>
              <w:t>l. Samtidig inviterer den typiske lampesk</w:t>
            </w:r>
            <w:r>
              <w:rPr>
                <w:lang w:val="nb-NO"/>
              </w:rPr>
              <w:t>je</w:t>
            </w:r>
            <w:r w:rsidRPr="002E3139">
              <w:rPr>
                <w:lang w:val="nb-NO"/>
              </w:rPr>
              <w:t>rmsform</w:t>
            </w:r>
            <w:r>
              <w:rPr>
                <w:lang w:val="nb-NO"/>
              </w:rPr>
              <w:t>en</w:t>
            </w:r>
            <w:r w:rsidRPr="002E3139">
              <w:rPr>
                <w:lang w:val="nb-NO"/>
              </w:rPr>
              <w:t xml:space="preserve"> med sin fine ”magiske” van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>føring hyggen in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 xml:space="preserve"> på bade</w:t>
            </w:r>
            <w:r>
              <w:rPr>
                <w:lang w:val="nb-NO"/>
              </w:rPr>
              <w:t>romm</w:t>
            </w:r>
            <w:r w:rsidRPr="002E3139">
              <w:rPr>
                <w:lang w:val="nb-NO"/>
              </w:rPr>
              <w:t>et.</w:t>
            </w:r>
          </w:p>
        </w:tc>
        <w:tc>
          <w:tcPr>
            <w:tcW w:w="4785" w:type="dxa"/>
          </w:tcPr>
          <w:p w14:paraId="36997096" w14:textId="08F12E64" w:rsidR="00345140" w:rsidRPr="001F2750" w:rsidRDefault="00345140" w:rsidP="00065DE4">
            <w:pPr>
              <w:pStyle w:val="Bildunterschrift"/>
              <w:rPr>
                <w:color w:val="FF0000"/>
                <w:lang w:val="nb-NO"/>
              </w:rPr>
            </w:pPr>
            <w:r w:rsidRPr="002E3139">
              <w:rPr>
                <w:rFonts w:cs="Arial"/>
                <w:szCs w:val="22"/>
                <w:lang w:val="nb-NO"/>
              </w:rPr>
              <w:t xml:space="preserve">I forbindelse med 25-årsjubileet presenterte AXOR sammen med Phoenix Design </w:t>
            </w:r>
            <w:r w:rsidRPr="002E3139">
              <w:rPr>
                <w:rFonts w:cs="Arial"/>
                <w:b/>
                <w:szCs w:val="22"/>
                <w:lang w:val="nb-NO"/>
              </w:rPr>
              <w:t>AXOR MyEdition</w:t>
            </w:r>
            <w:r w:rsidRPr="002E3139">
              <w:rPr>
                <w:rFonts w:cs="Arial"/>
                <w:szCs w:val="22"/>
                <w:lang w:val="nb-NO"/>
              </w:rPr>
              <w:t xml:space="preserve"> på Salone del Mobile i Milano – en ny </w:t>
            </w:r>
            <w:r w:rsidR="00065DE4">
              <w:rPr>
                <w:rFonts w:cs="Arial"/>
                <w:szCs w:val="22"/>
                <w:lang w:val="nb-NO"/>
              </w:rPr>
              <w:t>dimensjon av individualisering.</w:t>
            </w:r>
          </w:p>
        </w:tc>
      </w:tr>
    </w:tbl>
    <w:p w14:paraId="3A2E409F" w14:textId="77777777" w:rsidR="00C422E4" w:rsidRPr="001F2750" w:rsidRDefault="00C422E4" w:rsidP="00E51CE7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C422E4" w:rsidRPr="001F2750" w14:paraId="02E9B4ED" w14:textId="77777777" w:rsidTr="00A86CFE">
        <w:tc>
          <w:tcPr>
            <w:tcW w:w="4785" w:type="dxa"/>
          </w:tcPr>
          <w:p w14:paraId="6D4E6B31" w14:textId="7BBBDD5B" w:rsidR="00C422E4" w:rsidRPr="001F2750" w:rsidRDefault="00C422E4" w:rsidP="00A86CFE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lastRenderedPageBreak/>
              <w:drawing>
                <wp:inline distT="0" distB="0" distL="0" distR="0" wp14:anchorId="7127EF68" wp14:editId="241852A8">
                  <wp:extent cx="1457325" cy="1824618"/>
                  <wp:effectExtent l="0" t="0" r="0" b="4445"/>
                  <wp:docPr id="29" name="Grafik 29" descr="W:\dat_Presse-Bilder\Fotoarchiv\03_Referenzobjekte\2016\FR_71902_Les Bains\Guillaume Grasset\Axor ShowerPipe by Front_Outdoor_Les Bains_Guillaume Grasset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dat_Presse-Bilder\Fotoarchiv\03_Referenzobjekte\2016\FR_71902_Les Bains\Guillaume Grasset\Axor ShowerPipe by Front_Outdoor_Les Bains_Guillaume Grasset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2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47335F4" w14:textId="4BED2B8D" w:rsidR="00C422E4" w:rsidRPr="001F2750" w:rsidRDefault="00C422E4" w:rsidP="00A86CFE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64AC9DCE" wp14:editId="4D2EE304">
                  <wp:extent cx="2419481" cy="1620000"/>
                  <wp:effectExtent l="0" t="0" r="0" b="0"/>
                  <wp:docPr id="30" name="Grafik 30" descr="C:\Users\kopfnico\Desktop\1607-04_15_chambre31_chetzeron_hd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pfnico\Desktop\1607-04_15_chambre31_chetzeron_hd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48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2E4" w:rsidRPr="001F2750" w14:paraId="1AECA773" w14:textId="77777777" w:rsidTr="00A86CFE">
        <w:tc>
          <w:tcPr>
            <w:tcW w:w="4785" w:type="dxa"/>
          </w:tcPr>
          <w:p w14:paraId="5ACE8F22" w14:textId="3D236724" w:rsidR="00C422E4" w:rsidRPr="001F2750" w:rsidRDefault="00C422E4" w:rsidP="00A86CFE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Front Showerpipe_Les Bains</w:t>
            </w:r>
          </w:p>
        </w:tc>
        <w:tc>
          <w:tcPr>
            <w:tcW w:w="4785" w:type="dxa"/>
          </w:tcPr>
          <w:p w14:paraId="4155FD8B" w14:textId="0D7CFE43" w:rsidR="00C422E4" w:rsidRPr="001F2750" w:rsidRDefault="00C422E4" w:rsidP="00A86CFE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AXOR Citterio_Hotel Chetzeron</w:t>
            </w:r>
          </w:p>
        </w:tc>
      </w:tr>
      <w:tr w:rsidR="00C422E4" w:rsidRPr="001F2750" w14:paraId="3C00BBE0" w14:textId="77777777" w:rsidTr="00A86CFE">
        <w:tc>
          <w:tcPr>
            <w:tcW w:w="4785" w:type="dxa"/>
          </w:tcPr>
          <w:p w14:paraId="03E0941D" w14:textId="06E583AC" w:rsidR="00C422E4" w:rsidRPr="001F2750" w:rsidRDefault="00C422E4" w:rsidP="00A86CFE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Guillaume Grasset</w:t>
            </w:r>
          </w:p>
        </w:tc>
        <w:tc>
          <w:tcPr>
            <w:tcW w:w="4785" w:type="dxa"/>
          </w:tcPr>
          <w:p w14:paraId="599ECBE3" w14:textId="5681C346" w:rsidR="00C422E4" w:rsidRPr="001F2750" w:rsidRDefault="00C422E4" w:rsidP="00A86CFE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Martin Gardilliand</w:t>
            </w:r>
          </w:p>
        </w:tc>
      </w:tr>
      <w:tr w:rsidR="00C422E4" w:rsidRPr="001F2750" w14:paraId="0DFF10DC" w14:textId="77777777" w:rsidTr="00A86CFE">
        <w:tc>
          <w:tcPr>
            <w:tcW w:w="4785" w:type="dxa"/>
          </w:tcPr>
          <w:p w14:paraId="0334563F" w14:textId="1489124B" w:rsidR="00C422E4" w:rsidRPr="001F2750" w:rsidRDefault="00C422E4" w:rsidP="008D1176">
            <w:pPr>
              <w:pStyle w:val="Bildunterschrift"/>
              <w:rPr>
                <w:color w:val="FF0000"/>
                <w:lang w:val="nb-NO"/>
              </w:rPr>
            </w:pPr>
            <w:r w:rsidRPr="001F2750">
              <w:rPr>
                <w:b/>
                <w:lang w:val="nb-NO"/>
              </w:rPr>
              <w:t>AXOR Front Showerpipe</w:t>
            </w:r>
            <w:r w:rsidRPr="001F2750">
              <w:rPr>
                <w:lang w:val="nb-NO"/>
              </w:rPr>
              <w:t xml:space="preserve"> i </w:t>
            </w:r>
            <w:r w:rsidR="00AA4B03">
              <w:rPr>
                <w:lang w:val="nb-NO"/>
              </w:rPr>
              <w:t>poler</w:t>
            </w:r>
            <w:r w:rsidR="00FF1697" w:rsidRPr="001F2750">
              <w:rPr>
                <w:lang w:val="nb-NO"/>
              </w:rPr>
              <w:t>t rød</w:t>
            </w:r>
            <w:r w:rsidR="00AA4B03">
              <w:rPr>
                <w:lang w:val="nb-NO"/>
              </w:rPr>
              <w:t xml:space="preserve">t </w:t>
            </w:r>
            <w:r w:rsidR="00FF1697" w:rsidRPr="001F2750">
              <w:rPr>
                <w:lang w:val="nb-NO"/>
              </w:rPr>
              <w:t>gul</w:t>
            </w:r>
            <w:r w:rsidR="00AA4B03">
              <w:rPr>
                <w:lang w:val="nb-NO"/>
              </w:rPr>
              <w:t>l</w:t>
            </w:r>
            <w:r w:rsidR="00FF1697" w:rsidRPr="001F2750">
              <w:rPr>
                <w:lang w:val="nb-NO"/>
              </w:rPr>
              <w:t xml:space="preserve"> på </w:t>
            </w:r>
            <w:r w:rsidRPr="001F2750">
              <w:rPr>
                <w:lang w:val="nb-NO"/>
              </w:rPr>
              <w:t>Hote</w:t>
            </w:r>
            <w:r w:rsidR="00AA4B03">
              <w:rPr>
                <w:lang w:val="nb-NO"/>
              </w:rPr>
              <w:t>l</w:t>
            </w:r>
            <w:r w:rsidRPr="001F2750">
              <w:rPr>
                <w:lang w:val="nb-NO"/>
              </w:rPr>
              <w:t>l Les Bains i Paris.</w:t>
            </w:r>
          </w:p>
        </w:tc>
        <w:tc>
          <w:tcPr>
            <w:tcW w:w="4785" w:type="dxa"/>
          </w:tcPr>
          <w:p w14:paraId="09DD6883" w14:textId="2D0D02D8" w:rsidR="00C422E4" w:rsidRPr="001F2750" w:rsidRDefault="00FF1697" w:rsidP="008D1176">
            <w:pPr>
              <w:pStyle w:val="Bildunterschrift"/>
              <w:rPr>
                <w:color w:val="FF0000"/>
                <w:lang w:val="nb-NO"/>
              </w:rPr>
            </w:pPr>
            <w:r w:rsidRPr="001F2750">
              <w:rPr>
                <w:lang w:val="nb-NO"/>
              </w:rPr>
              <w:t xml:space="preserve">Ren luksus i </w:t>
            </w:r>
            <w:r w:rsidR="008D1176">
              <w:rPr>
                <w:lang w:val="nb-NO"/>
              </w:rPr>
              <w:t xml:space="preserve">2 </w:t>
            </w:r>
            <w:r w:rsidR="00C422E4" w:rsidRPr="001F2750">
              <w:rPr>
                <w:lang w:val="nb-NO"/>
              </w:rPr>
              <w:t xml:space="preserve">112 </w:t>
            </w:r>
            <w:r w:rsidRPr="001F2750">
              <w:rPr>
                <w:lang w:val="nb-NO"/>
              </w:rPr>
              <w:t>meters hø</w:t>
            </w:r>
            <w:r w:rsidR="008D1176">
              <w:rPr>
                <w:lang w:val="nb-NO"/>
              </w:rPr>
              <w:t>y</w:t>
            </w:r>
            <w:r w:rsidRPr="001F2750">
              <w:rPr>
                <w:lang w:val="nb-NO"/>
              </w:rPr>
              <w:t>de over</w:t>
            </w:r>
            <w:r w:rsidR="00C422E4" w:rsidRPr="001F2750">
              <w:rPr>
                <w:lang w:val="nb-NO"/>
              </w:rPr>
              <w:t xml:space="preserve"> Crans-Montana: </w:t>
            </w:r>
            <w:r w:rsidR="00C422E4" w:rsidRPr="001F2750">
              <w:rPr>
                <w:b/>
                <w:lang w:val="nb-NO"/>
              </w:rPr>
              <w:t>AXOR Citterio</w:t>
            </w:r>
            <w:r w:rsidR="00C422E4" w:rsidRPr="001F2750">
              <w:rPr>
                <w:lang w:val="nb-NO"/>
              </w:rPr>
              <w:t xml:space="preserve"> </w:t>
            </w:r>
            <w:r w:rsidRPr="001F2750">
              <w:rPr>
                <w:lang w:val="nb-NO"/>
              </w:rPr>
              <w:t>2-hu</w:t>
            </w:r>
            <w:r w:rsidR="008D1176">
              <w:rPr>
                <w:lang w:val="nb-NO"/>
              </w:rPr>
              <w:t>l</w:t>
            </w:r>
            <w:r w:rsidRPr="001F2750">
              <w:rPr>
                <w:lang w:val="nb-NO"/>
              </w:rPr>
              <w:t>ls kararmaturet med termostat og kry</w:t>
            </w:r>
            <w:r w:rsidR="008D1176">
              <w:rPr>
                <w:lang w:val="nb-NO"/>
              </w:rPr>
              <w:t>s</w:t>
            </w:r>
            <w:r w:rsidRPr="001F2750">
              <w:rPr>
                <w:lang w:val="nb-NO"/>
              </w:rPr>
              <w:t>sgre</w:t>
            </w:r>
            <w:r w:rsidR="008D1176">
              <w:rPr>
                <w:lang w:val="nb-NO"/>
              </w:rPr>
              <w:t>p</w:t>
            </w:r>
            <w:r w:rsidRPr="001F2750">
              <w:rPr>
                <w:lang w:val="nb-NO"/>
              </w:rPr>
              <w:t xml:space="preserve"> på </w:t>
            </w:r>
            <w:r w:rsidR="00C422E4" w:rsidRPr="001F2750">
              <w:rPr>
                <w:lang w:val="nb-NO"/>
              </w:rPr>
              <w:t>Hote</w:t>
            </w:r>
            <w:r w:rsidR="008D1176">
              <w:rPr>
                <w:lang w:val="nb-NO"/>
              </w:rPr>
              <w:t>l</w:t>
            </w:r>
            <w:r w:rsidR="00C422E4" w:rsidRPr="001F2750">
              <w:rPr>
                <w:lang w:val="nb-NO"/>
              </w:rPr>
              <w:t>l Chetzeron.</w:t>
            </w:r>
          </w:p>
        </w:tc>
      </w:tr>
    </w:tbl>
    <w:p w14:paraId="7E9D22D6" w14:textId="77777777" w:rsidR="00C422E4" w:rsidRPr="001F2750" w:rsidRDefault="00C422E4" w:rsidP="00E51CE7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C422E4" w:rsidRPr="001F2750" w14:paraId="27E019CB" w14:textId="77777777" w:rsidTr="00A86CFE">
        <w:tc>
          <w:tcPr>
            <w:tcW w:w="4785" w:type="dxa"/>
          </w:tcPr>
          <w:p w14:paraId="32E7175D" w14:textId="550E9094" w:rsidR="00C422E4" w:rsidRPr="001F2750" w:rsidRDefault="00C422E4" w:rsidP="00A86CFE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5F76BF21" wp14:editId="7BE681CD">
                  <wp:extent cx="2133600" cy="143256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66781590" w14:textId="5A02C999" w:rsidR="00C422E4" w:rsidRPr="001F2750" w:rsidRDefault="00C422E4" w:rsidP="00A86CFE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1F2750">
              <w:rPr>
                <w:noProof/>
                <w:lang w:val="da-DK" w:eastAsia="zh-CN"/>
              </w:rPr>
              <w:drawing>
                <wp:inline distT="0" distB="0" distL="0" distR="0" wp14:anchorId="28392274" wp14:editId="6914B223">
                  <wp:extent cx="2103120" cy="1408430"/>
                  <wp:effectExtent l="0" t="0" r="0" b="127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2E4" w:rsidRPr="001F2750" w14:paraId="4EDD7C27" w14:textId="77777777" w:rsidTr="00A86CFE">
        <w:tc>
          <w:tcPr>
            <w:tcW w:w="4785" w:type="dxa"/>
          </w:tcPr>
          <w:p w14:paraId="5B4A4A79" w14:textId="10AB5B51" w:rsidR="00C422E4" w:rsidRPr="001F2750" w:rsidRDefault="00C422E4" w:rsidP="00A86CFE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Hotel liberty_Bathtub</w:t>
            </w:r>
          </w:p>
        </w:tc>
        <w:tc>
          <w:tcPr>
            <w:tcW w:w="4785" w:type="dxa"/>
          </w:tcPr>
          <w:p w14:paraId="4C17F9F8" w14:textId="28B5A0EE" w:rsidR="00C422E4" w:rsidRPr="001F2750" w:rsidRDefault="00C422E4" w:rsidP="00A86CFE">
            <w:pPr>
              <w:pStyle w:val="NameBilddatei"/>
              <w:keepNext/>
              <w:rPr>
                <w:lang w:val="nb-NO"/>
              </w:rPr>
            </w:pPr>
            <w:r w:rsidRPr="001F2750">
              <w:rPr>
                <w:lang w:val="nb-NO"/>
              </w:rPr>
              <w:t>Hotel liberty_Washbasin</w:t>
            </w:r>
          </w:p>
        </w:tc>
      </w:tr>
      <w:tr w:rsidR="00C422E4" w:rsidRPr="001F2750" w14:paraId="55C9C8FC" w14:textId="77777777" w:rsidTr="00A86CFE">
        <w:tc>
          <w:tcPr>
            <w:tcW w:w="4785" w:type="dxa"/>
          </w:tcPr>
          <w:p w14:paraId="21F0D4F0" w14:textId="421E025B" w:rsidR="00C422E4" w:rsidRPr="001F2750" w:rsidRDefault="00C422E4" w:rsidP="00A86CFE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Hotel liberty for AXOR / Hansgrohe SE</w:t>
            </w:r>
          </w:p>
        </w:tc>
        <w:tc>
          <w:tcPr>
            <w:tcW w:w="4785" w:type="dxa"/>
          </w:tcPr>
          <w:p w14:paraId="2F25BCD3" w14:textId="73A70B8C" w:rsidR="00C422E4" w:rsidRPr="001F2750" w:rsidRDefault="00C422E4" w:rsidP="00A86CFE">
            <w:pPr>
              <w:pStyle w:val="Copyright"/>
              <w:keepNext/>
              <w:rPr>
                <w:lang w:val="nb-NO"/>
              </w:rPr>
            </w:pPr>
            <w:r w:rsidRPr="001F2750">
              <w:rPr>
                <w:rStyle w:val="fett"/>
                <w:lang w:val="nb-NO"/>
              </w:rPr>
              <w:t>Copyright</w:t>
            </w:r>
            <w:r w:rsidRPr="001F2750">
              <w:rPr>
                <w:lang w:val="nb-NO"/>
              </w:rPr>
              <w:t>: Hotel liberty for AXOR / Hansgrohe SE</w:t>
            </w:r>
          </w:p>
        </w:tc>
      </w:tr>
      <w:tr w:rsidR="00C422E4" w:rsidRPr="001F2750" w14:paraId="465D4E3A" w14:textId="77777777" w:rsidTr="00A86CFE">
        <w:tc>
          <w:tcPr>
            <w:tcW w:w="4785" w:type="dxa"/>
          </w:tcPr>
          <w:p w14:paraId="39305FB0" w14:textId="6A0F2AB5" w:rsidR="00C422E4" w:rsidRPr="001F2750" w:rsidRDefault="008D1176" w:rsidP="008D1176">
            <w:pPr>
              <w:pStyle w:val="Bildunterschrift"/>
              <w:rPr>
                <w:color w:val="FF0000"/>
                <w:lang w:val="nb-NO"/>
              </w:rPr>
            </w:pPr>
            <w:r>
              <w:rPr>
                <w:rFonts w:cs="Arial"/>
                <w:szCs w:val="22"/>
                <w:lang w:val="nb-NO" w:eastAsia="de-DE"/>
              </w:rPr>
              <w:t>Badeka</w:t>
            </w:r>
            <w:r w:rsidR="00FF1697" w:rsidRPr="001F2750">
              <w:rPr>
                <w:rFonts w:cs="Arial"/>
                <w:szCs w:val="22"/>
                <w:lang w:val="nb-NO" w:eastAsia="de-DE"/>
              </w:rPr>
              <w:t xml:space="preserve">rene og </w:t>
            </w:r>
            <w:r>
              <w:rPr>
                <w:rFonts w:cs="Arial"/>
                <w:szCs w:val="22"/>
                <w:lang w:val="nb-NO" w:eastAsia="de-DE"/>
              </w:rPr>
              <w:t>servantene</w:t>
            </w:r>
            <w:r w:rsidR="00FF1697" w:rsidRPr="001F2750">
              <w:rPr>
                <w:rFonts w:cs="Arial"/>
                <w:szCs w:val="22"/>
                <w:lang w:val="nb-NO" w:eastAsia="de-DE"/>
              </w:rPr>
              <w:t xml:space="preserve"> a</w:t>
            </w:r>
            <w:r>
              <w:rPr>
                <w:rFonts w:cs="Arial"/>
                <w:szCs w:val="22"/>
                <w:lang w:val="nb-NO" w:eastAsia="de-DE"/>
              </w:rPr>
              <w:t>v</w:t>
            </w:r>
            <w:r w:rsidR="00FF1697" w:rsidRPr="001F2750">
              <w:rPr>
                <w:rFonts w:cs="Arial"/>
                <w:szCs w:val="22"/>
                <w:lang w:val="nb-NO" w:eastAsia="de-DE"/>
              </w:rPr>
              <w:t xml:space="preserve"> mineralstø</w:t>
            </w:r>
            <w:r>
              <w:rPr>
                <w:rFonts w:cs="Arial"/>
                <w:szCs w:val="22"/>
                <w:lang w:val="nb-NO" w:eastAsia="de-DE"/>
              </w:rPr>
              <w:t>p</w:t>
            </w:r>
            <w:r w:rsidR="00FF1697" w:rsidRPr="001F2750">
              <w:rPr>
                <w:rFonts w:cs="Arial"/>
                <w:szCs w:val="22"/>
                <w:lang w:val="nb-NO" w:eastAsia="de-DE"/>
              </w:rPr>
              <w:t xml:space="preserve"> på</w:t>
            </w:r>
            <w:r w:rsidR="00C422E4" w:rsidRPr="001F2750">
              <w:rPr>
                <w:rFonts w:cs="Arial"/>
                <w:szCs w:val="22"/>
                <w:lang w:val="nb-NO" w:eastAsia="de-DE"/>
              </w:rPr>
              <w:t xml:space="preserve"> Hote</w:t>
            </w:r>
            <w:r>
              <w:rPr>
                <w:rFonts w:cs="Arial"/>
                <w:szCs w:val="22"/>
                <w:lang w:val="nb-NO" w:eastAsia="de-DE"/>
              </w:rPr>
              <w:t>l</w:t>
            </w:r>
            <w:r w:rsidR="00C422E4" w:rsidRPr="001F2750">
              <w:rPr>
                <w:rFonts w:cs="Arial"/>
                <w:szCs w:val="22"/>
                <w:lang w:val="nb-NO" w:eastAsia="de-DE"/>
              </w:rPr>
              <w:t xml:space="preserve">l Liberty i Offenburg </w:t>
            </w:r>
            <w:r w:rsidR="00FF1697" w:rsidRPr="001F2750">
              <w:rPr>
                <w:rFonts w:cs="Arial"/>
                <w:szCs w:val="22"/>
                <w:lang w:val="nb-NO" w:eastAsia="de-DE"/>
              </w:rPr>
              <w:t>er fra kollek</w:t>
            </w:r>
            <w:r>
              <w:rPr>
                <w:rFonts w:cs="Arial"/>
                <w:szCs w:val="22"/>
                <w:lang w:val="nb-NO" w:eastAsia="de-DE"/>
              </w:rPr>
              <w:t>sj</w:t>
            </w:r>
            <w:r w:rsidR="00FF1697" w:rsidRPr="001F2750">
              <w:rPr>
                <w:rFonts w:cs="Arial"/>
                <w:szCs w:val="22"/>
                <w:lang w:val="nb-NO" w:eastAsia="de-DE"/>
              </w:rPr>
              <w:t>onen</w:t>
            </w:r>
            <w:r w:rsidR="00C422E4" w:rsidRPr="001F2750">
              <w:rPr>
                <w:rFonts w:cs="Arial"/>
                <w:szCs w:val="22"/>
                <w:lang w:val="nb-NO" w:eastAsia="de-DE"/>
              </w:rPr>
              <w:t xml:space="preserve"> </w:t>
            </w:r>
            <w:r w:rsidR="00C422E4" w:rsidRPr="001F2750">
              <w:rPr>
                <w:rFonts w:cs="Arial"/>
                <w:b/>
                <w:szCs w:val="22"/>
                <w:lang w:val="nb-NO" w:eastAsia="de-DE"/>
              </w:rPr>
              <w:t>AXOR Urquiola</w:t>
            </w:r>
            <w:r w:rsidR="00C422E4" w:rsidRPr="001F2750">
              <w:rPr>
                <w:rFonts w:cs="Arial"/>
                <w:szCs w:val="22"/>
                <w:lang w:val="nb-NO" w:eastAsia="de-DE"/>
              </w:rPr>
              <w:t>.</w:t>
            </w:r>
          </w:p>
        </w:tc>
        <w:tc>
          <w:tcPr>
            <w:tcW w:w="4785" w:type="dxa"/>
          </w:tcPr>
          <w:p w14:paraId="0FD3AB3F" w14:textId="029E78B3" w:rsidR="00C422E4" w:rsidRPr="001F2750" w:rsidRDefault="00C422E4" w:rsidP="008D1176">
            <w:pPr>
              <w:pStyle w:val="Bildunterschrift"/>
              <w:rPr>
                <w:color w:val="FF0000"/>
                <w:lang w:val="nb-NO"/>
              </w:rPr>
            </w:pPr>
            <w:r w:rsidRPr="001F2750">
              <w:rPr>
                <w:lang w:val="nb-NO"/>
              </w:rPr>
              <w:t>Perfekt</w:t>
            </w:r>
            <w:r w:rsidR="00FF1697" w:rsidRPr="001F2750">
              <w:rPr>
                <w:lang w:val="nb-NO"/>
              </w:rPr>
              <w:t xml:space="preserve"> s</w:t>
            </w:r>
            <w:r w:rsidRPr="001F2750">
              <w:rPr>
                <w:lang w:val="nb-NO"/>
              </w:rPr>
              <w:t xml:space="preserve">ymbiose: </w:t>
            </w:r>
            <w:r w:rsidR="008D1176">
              <w:rPr>
                <w:lang w:val="nb-NO"/>
              </w:rPr>
              <w:t>Servanter</w:t>
            </w:r>
            <w:r w:rsidR="00FF1697" w:rsidRPr="001F2750">
              <w:rPr>
                <w:lang w:val="nb-NO"/>
              </w:rPr>
              <w:t xml:space="preserve"> fra</w:t>
            </w:r>
            <w:r w:rsidRPr="001F2750">
              <w:rPr>
                <w:lang w:val="nb-NO"/>
              </w:rPr>
              <w:t xml:space="preserve"> </w:t>
            </w:r>
            <w:r w:rsidRPr="001F2750">
              <w:rPr>
                <w:b/>
                <w:lang w:val="nb-NO"/>
              </w:rPr>
              <w:t>AXOR Urquiola</w:t>
            </w:r>
            <w:r w:rsidRPr="001F2750">
              <w:rPr>
                <w:lang w:val="nb-NO"/>
              </w:rPr>
              <w:t xml:space="preserve"> </w:t>
            </w:r>
            <w:r w:rsidR="00FF1697" w:rsidRPr="001F2750">
              <w:rPr>
                <w:lang w:val="nb-NO"/>
              </w:rPr>
              <w:t>og 1-gre</w:t>
            </w:r>
            <w:r w:rsidR="008D1176">
              <w:rPr>
                <w:lang w:val="nb-NO"/>
              </w:rPr>
              <w:t>p</w:t>
            </w:r>
            <w:r w:rsidR="00FF1697" w:rsidRPr="001F2750">
              <w:rPr>
                <w:lang w:val="nb-NO"/>
              </w:rPr>
              <w:t>s armaturer fra</w:t>
            </w:r>
            <w:r w:rsidRPr="001F2750">
              <w:rPr>
                <w:lang w:val="nb-NO"/>
              </w:rPr>
              <w:t xml:space="preserve"> </w:t>
            </w:r>
            <w:r w:rsidRPr="001F2750">
              <w:rPr>
                <w:b/>
                <w:lang w:val="nb-NO"/>
              </w:rPr>
              <w:t>AXOR Citterio</w:t>
            </w:r>
            <w:r w:rsidRPr="001F2750">
              <w:rPr>
                <w:lang w:val="nb-NO"/>
              </w:rPr>
              <w:t xml:space="preserve"> </w:t>
            </w:r>
            <w:r w:rsidRPr="001F2750">
              <w:rPr>
                <w:b/>
                <w:lang w:val="nb-NO"/>
              </w:rPr>
              <w:t>E</w:t>
            </w:r>
            <w:r w:rsidRPr="001F2750">
              <w:rPr>
                <w:lang w:val="nb-NO"/>
              </w:rPr>
              <w:t xml:space="preserve"> i</w:t>
            </w:r>
            <w:r w:rsidR="00FF1697" w:rsidRPr="001F2750">
              <w:rPr>
                <w:lang w:val="nb-NO"/>
              </w:rPr>
              <w:t xml:space="preserve"> spe</w:t>
            </w:r>
            <w:r w:rsidR="008D1176">
              <w:rPr>
                <w:lang w:val="nb-NO"/>
              </w:rPr>
              <w:t>s</w:t>
            </w:r>
            <w:r w:rsidR="00FF1697" w:rsidRPr="001F2750">
              <w:rPr>
                <w:lang w:val="nb-NO"/>
              </w:rPr>
              <w:t>ialoverfla</w:t>
            </w:r>
            <w:r w:rsidR="008D1176">
              <w:rPr>
                <w:lang w:val="nb-NO"/>
              </w:rPr>
              <w:t>t</w:t>
            </w:r>
            <w:r w:rsidR="00FF1697" w:rsidRPr="001F2750">
              <w:rPr>
                <w:lang w:val="nb-NO"/>
              </w:rPr>
              <w:t>e</w:t>
            </w:r>
            <w:r w:rsidR="008D1176">
              <w:rPr>
                <w:lang w:val="nb-NO"/>
              </w:rPr>
              <w:t>n</w:t>
            </w:r>
            <w:r w:rsidR="00FF1697" w:rsidRPr="001F2750">
              <w:rPr>
                <w:lang w:val="nb-NO"/>
              </w:rPr>
              <w:t xml:space="preserve"> sort krom på Hotel</w:t>
            </w:r>
            <w:r w:rsidR="008D1176">
              <w:rPr>
                <w:lang w:val="nb-NO"/>
              </w:rPr>
              <w:t>l</w:t>
            </w:r>
            <w:r w:rsidR="00FF1697" w:rsidRPr="001F2750">
              <w:rPr>
                <w:lang w:val="nb-NO"/>
              </w:rPr>
              <w:t xml:space="preserve"> Liberty i</w:t>
            </w:r>
            <w:r w:rsidRPr="001F2750">
              <w:rPr>
                <w:lang w:val="nb-NO"/>
              </w:rPr>
              <w:t xml:space="preserve"> Offenburg.</w:t>
            </w:r>
          </w:p>
        </w:tc>
      </w:tr>
    </w:tbl>
    <w:p w14:paraId="42185295" w14:textId="3CB02883" w:rsidR="00E51CE7" w:rsidRPr="001F2750" w:rsidRDefault="00E51CE7" w:rsidP="00E51CE7">
      <w:pPr>
        <w:pStyle w:val="Text"/>
        <w:spacing w:after="0"/>
        <w:rPr>
          <w:lang w:val="nb-NO"/>
        </w:rPr>
      </w:pPr>
    </w:p>
    <w:p w14:paraId="4FF1DB13" w14:textId="77777777" w:rsidR="00E51CE7" w:rsidRPr="001F2750" w:rsidRDefault="00E51CE7" w:rsidP="00E51CE7">
      <w:pPr>
        <w:pStyle w:val="Text"/>
        <w:spacing w:after="0"/>
        <w:rPr>
          <w:lang w:val="nb-NO"/>
        </w:rPr>
      </w:pPr>
    </w:p>
    <w:p w14:paraId="73B4C030" w14:textId="77777777" w:rsidR="00345140" w:rsidRPr="002E3139" w:rsidRDefault="00345140" w:rsidP="00345140">
      <w:pPr>
        <w:pStyle w:val="Bilderlink"/>
        <w:rPr>
          <w:lang w:val="nb-NO"/>
        </w:rPr>
      </w:pPr>
      <w:r>
        <w:rPr>
          <w:rStyle w:val="fett"/>
          <w:lang w:val="nb-NO"/>
        </w:rPr>
        <w:t>Last ned bilder i høy</w:t>
      </w:r>
      <w:r w:rsidRPr="002E3139">
        <w:rPr>
          <w:rStyle w:val="fett"/>
          <w:lang w:val="nb-NO"/>
        </w:rPr>
        <w:t xml:space="preserve"> o</w:t>
      </w:r>
      <w:r>
        <w:rPr>
          <w:rStyle w:val="fett"/>
          <w:lang w:val="nb-NO"/>
        </w:rPr>
        <w:t>p</w:t>
      </w:r>
      <w:r w:rsidRPr="002E3139">
        <w:rPr>
          <w:rStyle w:val="fett"/>
          <w:lang w:val="nb-NO"/>
        </w:rPr>
        <w:t>pløsning:</w:t>
      </w:r>
      <w:r w:rsidRPr="002E3139">
        <w:rPr>
          <w:lang w:val="nb-NO"/>
        </w:rPr>
        <w:t xml:space="preserve"> </w:t>
      </w:r>
      <w:hyperlink r:id="rId30" w:history="1">
        <w:r w:rsidRPr="00354743">
          <w:rPr>
            <w:rStyle w:val="Hyperlink"/>
            <w:lang w:val="nb-NO"/>
          </w:rPr>
          <w:t>https://www.mynewsdesk.com/no/hansgrohe</w:t>
        </w:r>
      </w:hyperlink>
    </w:p>
    <w:p w14:paraId="783DE68C" w14:textId="77777777" w:rsidR="00345140" w:rsidRPr="002E3139" w:rsidRDefault="00345140" w:rsidP="00345140">
      <w:pPr>
        <w:pStyle w:val="Copyright"/>
        <w:rPr>
          <w:lang w:val="nb-NO"/>
        </w:rPr>
      </w:pPr>
      <w:r w:rsidRPr="00CF31BD">
        <w:rPr>
          <w:lang w:val="nb-NO"/>
        </w:rPr>
        <w:t xml:space="preserve">Copyright: </w:t>
      </w:r>
      <w:r w:rsidRPr="00B36687">
        <w:rPr>
          <w:lang w:val="nb-NO"/>
        </w:rPr>
        <w:t xml:space="preserve">Vi gjør oppmerksom på at vi har begrenset bruksrett på disse bildene. </w:t>
      </w:r>
      <w:r w:rsidRPr="00CF31BD">
        <w:rPr>
          <w:lang w:val="da-DK"/>
        </w:rPr>
        <w:t xml:space="preserve">Alle ytterligere rettigheter tilhører den respektive fotografen. </w:t>
      </w:r>
      <w:r w:rsidRPr="00CF31BD">
        <w:rPr>
          <w:lang w:val="nb-NO"/>
        </w:rPr>
        <w:t xml:space="preserve">Bilder som Hansgrohe SE har copyright på, må kun anvendes </w:t>
      </w:r>
      <w:r w:rsidRPr="00B36687">
        <w:rPr>
          <w:lang w:val="nb-NO"/>
        </w:rPr>
        <w:t xml:space="preserve">honorarfritt, hvis de entydig og uttrykkelig tjener presentasjon eller markedsføring av tjenester, produkter eller prosjekter tilhørende firmaet Hansgrohe SE og/eller et av firmaets merker (hansgrohe, AXOR). </w:t>
      </w:r>
      <w:r w:rsidRPr="00CF31BD">
        <w:rPr>
          <w:lang w:val="nb-NO"/>
        </w:rPr>
        <w:t xml:space="preserve"> </w:t>
      </w:r>
      <w:r w:rsidRPr="002E3139">
        <w:rPr>
          <w:lang w:val="nb-NO"/>
        </w:rPr>
        <w:t xml:space="preserve">Alle andre bilder må kun benyttes i direkte </w:t>
      </w:r>
      <w:r>
        <w:rPr>
          <w:lang w:val="nb-NO"/>
        </w:rPr>
        <w:t>sammenhe</w:t>
      </w:r>
      <w:r w:rsidRPr="002E3139">
        <w:rPr>
          <w:lang w:val="nb-NO"/>
        </w:rPr>
        <w:t>ng med den presseme</w:t>
      </w:r>
      <w:r>
        <w:rPr>
          <w:lang w:val="nb-NO"/>
        </w:rPr>
        <w:t>lding</w:t>
      </w:r>
      <w:r w:rsidRPr="002E3139">
        <w:rPr>
          <w:lang w:val="nb-NO"/>
        </w:rPr>
        <w:t xml:space="preserve"> </w:t>
      </w:r>
      <w:r>
        <w:rPr>
          <w:lang w:val="nb-NO"/>
        </w:rPr>
        <w:t xml:space="preserve">som </w:t>
      </w:r>
      <w:r w:rsidRPr="002E3139">
        <w:rPr>
          <w:lang w:val="nb-NO"/>
        </w:rPr>
        <w:t xml:space="preserve">de hører til. </w:t>
      </w:r>
      <w:r w:rsidRPr="00B36687">
        <w:rPr>
          <w:lang w:val="nb-NO"/>
        </w:rPr>
        <w:t>Ønskes bildene brukt i en annen sammenheng, kreves den respektive rettighetsinnehavers godkjennelse og godtgjørelse etter avtale med denne.</w:t>
      </w:r>
    </w:p>
    <w:p w14:paraId="7ECE3152" w14:textId="4526DBD3" w:rsidR="00E51CE7" w:rsidRPr="001F2750" w:rsidRDefault="00E51CE7" w:rsidP="00E022C2">
      <w:pPr>
        <w:pStyle w:val="Bilderlink"/>
        <w:rPr>
          <w:lang w:val="nb-NO"/>
        </w:rPr>
      </w:pPr>
    </w:p>
    <w:sectPr w:rsidR="00E51CE7" w:rsidRPr="001F2750" w:rsidSect="00371BCE">
      <w:headerReference w:type="default" r:id="rId31"/>
      <w:footerReference w:type="default" r:id="rId32"/>
      <w:pgSz w:w="11906" w:h="16838" w:code="9"/>
      <w:pgMar w:top="2835" w:right="1276" w:bottom="1701" w:left="1276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225989F" w15:done="0"/>
  <w15:commentEx w15:paraId="075CF38B" w15:done="0"/>
  <w15:commentEx w15:paraId="13F7BE91" w15:done="0"/>
  <w15:commentEx w15:paraId="22567474" w15:done="0"/>
  <w15:commentEx w15:paraId="69BE4D52" w15:done="0"/>
  <w15:commentEx w15:paraId="44A9320F" w15:done="0"/>
  <w15:commentEx w15:paraId="29F2392D" w15:done="0"/>
  <w15:commentEx w15:paraId="4C88310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25989F" w16cid:durableId="1F2A85D2"/>
  <w16cid:commentId w16cid:paraId="075CF38B" w16cid:durableId="1F2A85F3"/>
  <w16cid:commentId w16cid:paraId="13F7BE91" w16cid:durableId="1F2A8644"/>
  <w16cid:commentId w16cid:paraId="22567474" w16cid:durableId="1F2A88B8"/>
  <w16cid:commentId w16cid:paraId="69BE4D52" w16cid:durableId="1F2A865E"/>
  <w16cid:commentId w16cid:paraId="44A9320F" w16cid:durableId="1F2A8678"/>
  <w16cid:commentId w16cid:paraId="29F2392D" w16cid:durableId="1F2A86C2"/>
  <w16cid:commentId w16cid:paraId="4C883103" w16cid:durableId="1F2A87D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3CE0D" w14:textId="77777777" w:rsidR="007C4C65" w:rsidRDefault="007C4C65" w:rsidP="00C64A6E">
      <w:r>
        <w:separator/>
      </w:r>
    </w:p>
  </w:endnote>
  <w:endnote w:type="continuationSeparator" w:id="0">
    <w:p w14:paraId="5E1EC5AC" w14:textId="77777777" w:rsidR="007C4C65" w:rsidRDefault="007C4C65" w:rsidP="00C6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7BC6C" w14:textId="77777777" w:rsidR="00AA57B6" w:rsidRDefault="00AA57B6" w:rsidP="00AA57B6">
    <w:pPr>
      <w:jc w:val="center"/>
      <w:rPr>
        <w:rFonts w:cs="Arial"/>
        <w:color w:val="595959"/>
        <w:sz w:val="14"/>
        <w:szCs w:val="14"/>
      </w:rPr>
    </w:pPr>
  </w:p>
  <w:p w14:paraId="3E348507" w14:textId="77777777" w:rsidR="00AA57B6" w:rsidRDefault="00AA57B6" w:rsidP="00AA57B6">
    <w:pPr>
      <w:jc w:val="center"/>
      <w:rPr>
        <w:rFonts w:cs="Arial"/>
        <w:color w:val="595959"/>
        <w:sz w:val="14"/>
        <w:szCs w:val="14"/>
      </w:rPr>
    </w:pPr>
  </w:p>
  <w:p w14:paraId="7FE038E1" w14:textId="77777777" w:rsidR="00AA57B6" w:rsidRDefault="00AA57B6" w:rsidP="00AA57B6">
    <w:pPr>
      <w:jc w:val="center"/>
      <w:rPr>
        <w:rFonts w:cs="Arial"/>
        <w:color w:val="595959"/>
        <w:sz w:val="14"/>
        <w:szCs w:val="14"/>
      </w:rPr>
    </w:pPr>
  </w:p>
  <w:p w14:paraId="6B92066E" w14:textId="1F61A8A2" w:rsidR="009E7F63" w:rsidRPr="00AA57B6" w:rsidRDefault="00AA57B6" w:rsidP="00AA57B6">
    <w:pPr>
      <w:pStyle w:val="Sidefod"/>
      <w:ind w:left="0" w:right="-2"/>
      <w:jc w:val="center"/>
      <w:rPr>
        <w:lang w:val="da-DK"/>
      </w:rPr>
    </w:pPr>
    <w:r>
      <w:t xml:space="preserve">Hansgrohe </w:t>
    </w:r>
    <w:r>
      <w:rPr>
        <w:lang w:val="da-DK"/>
      </w:rPr>
      <w:t>AS</w:t>
    </w:r>
    <w:r>
      <w:t xml:space="preserve"> • </w:t>
    </w:r>
    <w:r>
      <w:rPr>
        <w:lang w:val="da-DK"/>
      </w:rPr>
      <w:t>Tlf. 32 79 54 00</w:t>
    </w:r>
    <w:r>
      <w:t xml:space="preserve"> • </w:t>
    </w:r>
    <w:r>
      <w:rPr>
        <w:lang w:val="da-DK"/>
      </w:rPr>
      <w:t>info@hansgrohe.no</w:t>
    </w:r>
    <w:r>
      <w:t xml:space="preserve"> • </w:t>
    </w:r>
    <w:r>
      <w:rPr>
        <w:lang w:val="da-DK"/>
      </w:rPr>
      <w:t>www.hansgrohe.no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84417" w14:textId="77777777" w:rsidR="007C4C65" w:rsidRDefault="007C4C65" w:rsidP="00C64A6E">
      <w:r>
        <w:separator/>
      </w:r>
    </w:p>
  </w:footnote>
  <w:footnote w:type="continuationSeparator" w:id="0">
    <w:p w14:paraId="49E7A089" w14:textId="77777777" w:rsidR="007C4C65" w:rsidRDefault="007C4C65" w:rsidP="00C64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34BBD" w14:textId="77777777" w:rsidR="00C64A6E" w:rsidRDefault="00371BCE">
    <w:pPr>
      <w:pStyle w:val="Sidehoved"/>
    </w:pPr>
    <w:r>
      <w:rPr>
        <w:noProof/>
        <w:lang w:val="da-DK" w:eastAsia="zh-CN"/>
      </w:rPr>
      <w:drawing>
        <wp:anchor distT="0" distB="0" distL="114300" distR="114300" simplePos="0" relativeHeight="251659264" behindDoc="1" locked="0" layoutInCell="1" allowOverlap="1" wp14:anchorId="20BFC5A0" wp14:editId="780D4CD6">
          <wp:simplePos x="0" y="0"/>
          <wp:positionH relativeFrom="column">
            <wp:posOffset>4047490</wp:posOffset>
          </wp:positionH>
          <wp:positionV relativeFrom="paragraph">
            <wp:posOffset>-457200</wp:posOffset>
          </wp:positionV>
          <wp:extent cx="2700528" cy="1152144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OR_Logo_WOR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528" cy="1152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06E8D6"/>
    <w:lvl w:ilvl="0">
      <w:numFmt w:val="bullet"/>
      <w:lvlText w:val="*"/>
      <w:lvlJc w:val="left"/>
    </w:lvl>
  </w:abstractNum>
  <w:abstractNum w:abstractNumId="1">
    <w:nsid w:val="34A967FD"/>
    <w:multiLevelType w:val="hybridMultilevel"/>
    <w:tmpl w:val="50BA611E"/>
    <w:lvl w:ilvl="0" w:tplc="EA2AE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i Simon">
    <w15:presenceInfo w15:providerId="Windows Live" w15:userId="4d2ff5d0-877e-4d20-ba98-3d373f8f2a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6E"/>
    <w:rsid w:val="000138D4"/>
    <w:rsid w:val="0003579B"/>
    <w:rsid w:val="00040101"/>
    <w:rsid w:val="000478D9"/>
    <w:rsid w:val="00052A7B"/>
    <w:rsid w:val="00065DE4"/>
    <w:rsid w:val="00072AE7"/>
    <w:rsid w:val="00082D61"/>
    <w:rsid w:val="00095595"/>
    <w:rsid w:val="000963F3"/>
    <w:rsid w:val="00096D0C"/>
    <w:rsid w:val="000C6AFC"/>
    <w:rsid w:val="000E5BC1"/>
    <w:rsid w:val="00101C2A"/>
    <w:rsid w:val="00110361"/>
    <w:rsid w:val="0011287B"/>
    <w:rsid w:val="0012681A"/>
    <w:rsid w:val="00133D84"/>
    <w:rsid w:val="00147EAC"/>
    <w:rsid w:val="001531FB"/>
    <w:rsid w:val="00156E50"/>
    <w:rsid w:val="00162DC3"/>
    <w:rsid w:val="00177EBD"/>
    <w:rsid w:val="001A4D3A"/>
    <w:rsid w:val="001A70F7"/>
    <w:rsid w:val="001B0EC2"/>
    <w:rsid w:val="001B43C4"/>
    <w:rsid w:val="001F2750"/>
    <w:rsid w:val="002022E0"/>
    <w:rsid w:val="00204A04"/>
    <w:rsid w:val="00217A91"/>
    <w:rsid w:val="00222187"/>
    <w:rsid w:val="00231D79"/>
    <w:rsid w:val="00237FB6"/>
    <w:rsid w:val="002401E6"/>
    <w:rsid w:val="0028017D"/>
    <w:rsid w:val="00293A50"/>
    <w:rsid w:val="002A11E0"/>
    <w:rsid w:val="002B5C91"/>
    <w:rsid w:val="003271EC"/>
    <w:rsid w:val="00330116"/>
    <w:rsid w:val="00331610"/>
    <w:rsid w:val="00337E87"/>
    <w:rsid w:val="00345140"/>
    <w:rsid w:val="0034573B"/>
    <w:rsid w:val="00347DBE"/>
    <w:rsid w:val="00354AA9"/>
    <w:rsid w:val="00356469"/>
    <w:rsid w:val="00371BCE"/>
    <w:rsid w:val="0037597E"/>
    <w:rsid w:val="003938FD"/>
    <w:rsid w:val="003B6EE7"/>
    <w:rsid w:val="003C0605"/>
    <w:rsid w:val="003C633E"/>
    <w:rsid w:val="003E4E94"/>
    <w:rsid w:val="003E4F8A"/>
    <w:rsid w:val="00406350"/>
    <w:rsid w:val="004207DA"/>
    <w:rsid w:val="0043548E"/>
    <w:rsid w:val="004504CD"/>
    <w:rsid w:val="0046566B"/>
    <w:rsid w:val="00483E30"/>
    <w:rsid w:val="004915FB"/>
    <w:rsid w:val="00491BC2"/>
    <w:rsid w:val="004931D8"/>
    <w:rsid w:val="00493C4E"/>
    <w:rsid w:val="004B0CF9"/>
    <w:rsid w:val="004B3C86"/>
    <w:rsid w:val="004C27FF"/>
    <w:rsid w:val="004F1A03"/>
    <w:rsid w:val="004F3100"/>
    <w:rsid w:val="005010DA"/>
    <w:rsid w:val="005410F0"/>
    <w:rsid w:val="00561DFF"/>
    <w:rsid w:val="00563CD6"/>
    <w:rsid w:val="00565144"/>
    <w:rsid w:val="005817C2"/>
    <w:rsid w:val="00593936"/>
    <w:rsid w:val="0059493D"/>
    <w:rsid w:val="005C721D"/>
    <w:rsid w:val="005C75EC"/>
    <w:rsid w:val="005D7CC7"/>
    <w:rsid w:val="005E04B4"/>
    <w:rsid w:val="0060064B"/>
    <w:rsid w:val="00600F20"/>
    <w:rsid w:val="0060174F"/>
    <w:rsid w:val="0063648A"/>
    <w:rsid w:val="006404AA"/>
    <w:rsid w:val="00650FA8"/>
    <w:rsid w:val="00653B6B"/>
    <w:rsid w:val="006574D7"/>
    <w:rsid w:val="0067395F"/>
    <w:rsid w:val="0068004A"/>
    <w:rsid w:val="00684DDF"/>
    <w:rsid w:val="006A70B0"/>
    <w:rsid w:val="006C0A32"/>
    <w:rsid w:val="006C5677"/>
    <w:rsid w:val="006E3EAB"/>
    <w:rsid w:val="006F75F4"/>
    <w:rsid w:val="00706B34"/>
    <w:rsid w:val="00714906"/>
    <w:rsid w:val="0072387F"/>
    <w:rsid w:val="00724233"/>
    <w:rsid w:val="00725AD3"/>
    <w:rsid w:val="0072714C"/>
    <w:rsid w:val="00763A09"/>
    <w:rsid w:val="00765456"/>
    <w:rsid w:val="00781072"/>
    <w:rsid w:val="007843F7"/>
    <w:rsid w:val="00791504"/>
    <w:rsid w:val="00795B15"/>
    <w:rsid w:val="007B0185"/>
    <w:rsid w:val="007B661B"/>
    <w:rsid w:val="007C4C65"/>
    <w:rsid w:val="007D4A8C"/>
    <w:rsid w:val="007D74DF"/>
    <w:rsid w:val="007F40AE"/>
    <w:rsid w:val="00802CC7"/>
    <w:rsid w:val="0081022E"/>
    <w:rsid w:val="00811CD8"/>
    <w:rsid w:val="00820D9C"/>
    <w:rsid w:val="00822AF0"/>
    <w:rsid w:val="00841F00"/>
    <w:rsid w:val="00863666"/>
    <w:rsid w:val="00864729"/>
    <w:rsid w:val="0087443B"/>
    <w:rsid w:val="008749BD"/>
    <w:rsid w:val="00883428"/>
    <w:rsid w:val="008906C2"/>
    <w:rsid w:val="008A2710"/>
    <w:rsid w:val="008D0305"/>
    <w:rsid w:val="008D1176"/>
    <w:rsid w:val="008E33C3"/>
    <w:rsid w:val="008E7E4F"/>
    <w:rsid w:val="00902695"/>
    <w:rsid w:val="00903DC0"/>
    <w:rsid w:val="00930298"/>
    <w:rsid w:val="00931CD2"/>
    <w:rsid w:val="0093680A"/>
    <w:rsid w:val="00937463"/>
    <w:rsid w:val="00940B6F"/>
    <w:rsid w:val="00940FF7"/>
    <w:rsid w:val="00944A29"/>
    <w:rsid w:val="00952987"/>
    <w:rsid w:val="00957276"/>
    <w:rsid w:val="00960B6A"/>
    <w:rsid w:val="009709D3"/>
    <w:rsid w:val="00995B73"/>
    <w:rsid w:val="009A3AA6"/>
    <w:rsid w:val="009D01CD"/>
    <w:rsid w:val="009E5564"/>
    <w:rsid w:val="009E7F63"/>
    <w:rsid w:val="009F6D69"/>
    <w:rsid w:val="00A0189F"/>
    <w:rsid w:val="00A16C5B"/>
    <w:rsid w:val="00A36BCB"/>
    <w:rsid w:val="00A53794"/>
    <w:rsid w:val="00A55E20"/>
    <w:rsid w:val="00A60996"/>
    <w:rsid w:val="00A66891"/>
    <w:rsid w:val="00A73CDD"/>
    <w:rsid w:val="00A74FE1"/>
    <w:rsid w:val="00A7511D"/>
    <w:rsid w:val="00A81740"/>
    <w:rsid w:val="00A82E40"/>
    <w:rsid w:val="00A82E94"/>
    <w:rsid w:val="00A83C4E"/>
    <w:rsid w:val="00AA1BD3"/>
    <w:rsid w:val="00AA4B03"/>
    <w:rsid w:val="00AA57B6"/>
    <w:rsid w:val="00AB1287"/>
    <w:rsid w:val="00AB57BD"/>
    <w:rsid w:val="00AC2E10"/>
    <w:rsid w:val="00AC5612"/>
    <w:rsid w:val="00AC7F98"/>
    <w:rsid w:val="00AD0372"/>
    <w:rsid w:val="00AD7134"/>
    <w:rsid w:val="00AE0EE4"/>
    <w:rsid w:val="00AE5353"/>
    <w:rsid w:val="00AF1EE6"/>
    <w:rsid w:val="00AF3E18"/>
    <w:rsid w:val="00AF4E6E"/>
    <w:rsid w:val="00B01079"/>
    <w:rsid w:val="00B07873"/>
    <w:rsid w:val="00B125D8"/>
    <w:rsid w:val="00B6768A"/>
    <w:rsid w:val="00B72407"/>
    <w:rsid w:val="00B86BAD"/>
    <w:rsid w:val="00BA7E86"/>
    <w:rsid w:val="00BC7542"/>
    <w:rsid w:val="00BD02A2"/>
    <w:rsid w:val="00BE106D"/>
    <w:rsid w:val="00BE6580"/>
    <w:rsid w:val="00BF7565"/>
    <w:rsid w:val="00C10728"/>
    <w:rsid w:val="00C21A4D"/>
    <w:rsid w:val="00C2220A"/>
    <w:rsid w:val="00C27CE6"/>
    <w:rsid w:val="00C3513D"/>
    <w:rsid w:val="00C422E4"/>
    <w:rsid w:val="00C454CC"/>
    <w:rsid w:val="00C6089A"/>
    <w:rsid w:val="00C62C9B"/>
    <w:rsid w:val="00C64A6E"/>
    <w:rsid w:val="00C76516"/>
    <w:rsid w:val="00C84FB3"/>
    <w:rsid w:val="00C86132"/>
    <w:rsid w:val="00C87BD4"/>
    <w:rsid w:val="00C910AA"/>
    <w:rsid w:val="00C96DFF"/>
    <w:rsid w:val="00CB1823"/>
    <w:rsid w:val="00CB5144"/>
    <w:rsid w:val="00CB5B72"/>
    <w:rsid w:val="00CD64E0"/>
    <w:rsid w:val="00CD6749"/>
    <w:rsid w:val="00CF3E4F"/>
    <w:rsid w:val="00D236A8"/>
    <w:rsid w:val="00D24E93"/>
    <w:rsid w:val="00D45FAF"/>
    <w:rsid w:val="00D63907"/>
    <w:rsid w:val="00D63FE1"/>
    <w:rsid w:val="00D64CDA"/>
    <w:rsid w:val="00D84A23"/>
    <w:rsid w:val="00D86E3E"/>
    <w:rsid w:val="00D91E44"/>
    <w:rsid w:val="00D97654"/>
    <w:rsid w:val="00DB0D4F"/>
    <w:rsid w:val="00DB31C7"/>
    <w:rsid w:val="00DB7919"/>
    <w:rsid w:val="00DD0B64"/>
    <w:rsid w:val="00DD3E33"/>
    <w:rsid w:val="00DE08D1"/>
    <w:rsid w:val="00E022C2"/>
    <w:rsid w:val="00E02C80"/>
    <w:rsid w:val="00E20879"/>
    <w:rsid w:val="00E33E08"/>
    <w:rsid w:val="00E4505A"/>
    <w:rsid w:val="00E479DF"/>
    <w:rsid w:val="00E51CE7"/>
    <w:rsid w:val="00E5497C"/>
    <w:rsid w:val="00E5720E"/>
    <w:rsid w:val="00E65C05"/>
    <w:rsid w:val="00E86D0F"/>
    <w:rsid w:val="00E92C2F"/>
    <w:rsid w:val="00EA0D7C"/>
    <w:rsid w:val="00EE449B"/>
    <w:rsid w:val="00EF2CF9"/>
    <w:rsid w:val="00EF73D2"/>
    <w:rsid w:val="00F046A2"/>
    <w:rsid w:val="00F049A5"/>
    <w:rsid w:val="00F27DA4"/>
    <w:rsid w:val="00F31DB0"/>
    <w:rsid w:val="00F348F1"/>
    <w:rsid w:val="00F50699"/>
    <w:rsid w:val="00F56F05"/>
    <w:rsid w:val="00F62257"/>
    <w:rsid w:val="00F82C07"/>
    <w:rsid w:val="00F85E41"/>
    <w:rsid w:val="00F95AD0"/>
    <w:rsid w:val="00FA7995"/>
    <w:rsid w:val="00FB5B09"/>
    <w:rsid w:val="00FB6538"/>
    <w:rsid w:val="00FC1347"/>
    <w:rsid w:val="00FC3411"/>
    <w:rsid w:val="00FE4998"/>
    <w:rsid w:val="00FF1697"/>
    <w:rsid w:val="00FF25A1"/>
    <w:rsid w:val="00FF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4AE94B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7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72387F"/>
    <w:rPr>
      <w:rFonts w:ascii="Arial" w:hAnsi="Arial"/>
      <w:sz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06350"/>
    <w:pPr>
      <w:tabs>
        <w:tab w:val="center" w:pos="4536"/>
        <w:tab w:val="right" w:pos="9072"/>
      </w:tabs>
      <w:ind w:right="-1701"/>
      <w:jc w:val="right"/>
    </w:pPr>
  </w:style>
  <w:style w:type="character" w:customStyle="1" w:styleId="SidehovedTegn">
    <w:name w:val="Sidehoved Tegn"/>
    <w:basedOn w:val="Standardskrifttypeiafsnit"/>
    <w:link w:val="Sidehoved"/>
    <w:uiPriority w:val="99"/>
    <w:rsid w:val="00406350"/>
    <w:rPr>
      <w:rFonts w:ascii="Arial" w:hAnsi="Arial"/>
      <w:spacing w:val="16"/>
      <w:sz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AB57BD"/>
    <w:pPr>
      <w:spacing w:after="840"/>
    </w:pPr>
    <w:rPr>
      <w:b/>
      <w:color w:val="A6A6A6" w:themeColor="background1" w:themeShade="A6"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9D01CD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9D01CD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1A70F7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Standardskrifttypeiafsni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AD0372"/>
    <w:pPr>
      <w:spacing w:after="480"/>
      <w:jc w:val="both"/>
    </w:pPr>
  </w:style>
  <w:style w:type="table" w:styleId="Tabel-Gitter">
    <w:name w:val="Table Grid"/>
    <w:basedOn w:val="Tabel-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1A4D3A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AB57BD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3"/>
    <w:qFormat/>
    <w:rsid w:val="001A4D3A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Normal"/>
    <w:uiPriority w:val="6"/>
    <w:qFormat/>
    <w:rsid w:val="007D4A8C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2401E6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2401E6"/>
    <w:rPr>
      <w:rFonts w:ascii="Arial" w:hAnsi="Arial"/>
      <w:spacing w:val="16"/>
      <w:sz w:val="22"/>
      <w:lang w:val="en-US" w:eastAsia="en-US"/>
    </w:rPr>
  </w:style>
  <w:style w:type="character" w:customStyle="1" w:styleId="fett">
    <w:name w:val="fett"/>
    <w:basedOn w:val="Standardskrifttypeiafsnit"/>
    <w:uiPriority w:val="14"/>
    <w:qFormat/>
    <w:rsid w:val="00AB57BD"/>
    <w:rPr>
      <w:b/>
    </w:rPr>
  </w:style>
  <w:style w:type="paragraph" w:customStyle="1" w:styleId="Bilderlink">
    <w:name w:val="Bilderlink"/>
    <w:basedOn w:val="Normal"/>
    <w:uiPriority w:val="15"/>
    <w:qFormat/>
    <w:rsid w:val="00AB57BD"/>
    <w:pPr>
      <w:spacing w:after="120" w:line="360" w:lineRule="auto"/>
    </w:pPr>
    <w:rPr>
      <w:sz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271E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71EC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71EC"/>
    <w:rPr>
      <w:rFonts w:ascii="Arial" w:hAnsi="Arial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71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71EC"/>
    <w:rPr>
      <w:rFonts w:ascii="Arial" w:hAnsi="Arial"/>
      <w:b/>
      <w:bCs/>
      <w:lang w:eastAsia="en-US"/>
    </w:rPr>
  </w:style>
  <w:style w:type="character" w:styleId="Fremhv">
    <w:name w:val="Emphasis"/>
    <w:basedOn w:val="Standardskrifttypeiafsnit"/>
    <w:uiPriority w:val="20"/>
    <w:qFormat/>
    <w:rsid w:val="00AF1EE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7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72387F"/>
    <w:rPr>
      <w:rFonts w:ascii="Arial" w:hAnsi="Arial"/>
      <w:sz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06350"/>
    <w:pPr>
      <w:tabs>
        <w:tab w:val="center" w:pos="4536"/>
        <w:tab w:val="right" w:pos="9072"/>
      </w:tabs>
      <w:ind w:right="-1701"/>
      <w:jc w:val="right"/>
    </w:pPr>
  </w:style>
  <w:style w:type="character" w:customStyle="1" w:styleId="SidehovedTegn">
    <w:name w:val="Sidehoved Tegn"/>
    <w:basedOn w:val="Standardskrifttypeiafsnit"/>
    <w:link w:val="Sidehoved"/>
    <w:uiPriority w:val="99"/>
    <w:rsid w:val="00406350"/>
    <w:rPr>
      <w:rFonts w:ascii="Arial" w:hAnsi="Arial"/>
      <w:spacing w:val="16"/>
      <w:sz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AB57BD"/>
    <w:pPr>
      <w:spacing w:after="840"/>
    </w:pPr>
    <w:rPr>
      <w:b/>
      <w:color w:val="A6A6A6" w:themeColor="background1" w:themeShade="A6"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9D01CD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9D01CD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1A70F7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Standardskrifttypeiafsni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AD0372"/>
    <w:pPr>
      <w:spacing w:after="480"/>
      <w:jc w:val="both"/>
    </w:pPr>
  </w:style>
  <w:style w:type="table" w:styleId="Tabel-Gitter">
    <w:name w:val="Table Grid"/>
    <w:basedOn w:val="Tabel-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1A4D3A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AB57BD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3"/>
    <w:qFormat/>
    <w:rsid w:val="001A4D3A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Normal"/>
    <w:uiPriority w:val="6"/>
    <w:qFormat/>
    <w:rsid w:val="007D4A8C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2401E6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2401E6"/>
    <w:rPr>
      <w:rFonts w:ascii="Arial" w:hAnsi="Arial"/>
      <w:spacing w:val="16"/>
      <w:sz w:val="22"/>
      <w:lang w:val="en-US" w:eastAsia="en-US"/>
    </w:rPr>
  </w:style>
  <w:style w:type="character" w:customStyle="1" w:styleId="fett">
    <w:name w:val="fett"/>
    <w:basedOn w:val="Standardskrifttypeiafsnit"/>
    <w:uiPriority w:val="14"/>
    <w:qFormat/>
    <w:rsid w:val="00AB57BD"/>
    <w:rPr>
      <w:b/>
    </w:rPr>
  </w:style>
  <w:style w:type="paragraph" w:customStyle="1" w:styleId="Bilderlink">
    <w:name w:val="Bilderlink"/>
    <w:basedOn w:val="Normal"/>
    <w:uiPriority w:val="15"/>
    <w:qFormat/>
    <w:rsid w:val="00AB57BD"/>
    <w:pPr>
      <w:spacing w:after="120" w:line="360" w:lineRule="auto"/>
    </w:pPr>
    <w:rPr>
      <w:sz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271E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71EC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71EC"/>
    <w:rPr>
      <w:rFonts w:ascii="Arial" w:hAnsi="Arial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71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71EC"/>
    <w:rPr>
      <w:rFonts w:ascii="Arial" w:hAnsi="Arial"/>
      <w:b/>
      <w:bCs/>
      <w:lang w:eastAsia="en-US"/>
    </w:rPr>
  </w:style>
  <w:style w:type="character" w:styleId="Fremhv">
    <w:name w:val="Emphasis"/>
    <w:basedOn w:val="Standardskrifttypeiafsnit"/>
    <w:uiPriority w:val="20"/>
    <w:qFormat/>
    <w:rsid w:val="00AF1E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stagram.com/axordesign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witter.com/Hansgrohe_PR" TargetMode="External"/><Relationship Id="rId17" Type="http://schemas.openxmlformats.org/officeDocument/2006/relationships/hyperlink" Target="http://www.axor-design.com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hansgrohe.n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axor.design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www.hansgrohe.no/design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s://www.mynewsdesk.com/no/hansgrohe" TargetMode="External"/><Relationship Id="rId35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96EA7166.dotm</Template>
  <TotalTime>0</TotalTime>
  <Pages>6</Pages>
  <Words>1214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Hansgrohe AG</Company>
  <LinksUpToDate>false</LinksUpToDate>
  <CharactersWithSpaces>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Blinzer</dc:creator>
  <cp:lastModifiedBy>Merete Lykke Jensen</cp:lastModifiedBy>
  <cp:revision>26</cp:revision>
  <cp:lastPrinted>2018-08-31T08:21:00Z</cp:lastPrinted>
  <dcterms:created xsi:type="dcterms:W3CDTF">2018-09-28T17:28:00Z</dcterms:created>
  <dcterms:modified xsi:type="dcterms:W3CDTF">2018-10-18T13:48:00Z</dcterms:modified>
</cp:coreProperties>
</file>