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63B" w:rsidRDefault="007879C5" w:rsidP="009F6355">
      <w:pPr>
        <w:pStyle w:val="Rubrik2"/>
        <w:spacing w:before="0" w:after="60"/>
      </w:pPr>
      <w:bookmarkStart w:id="0" w:name="_GoBack"/>
      <w:bookmarkEnd w:id="0"/>
      <w:r>
        <w:rPr>
          <w:noProof/>
          <w:lang w:eastAsia="sv-SE"/>
        </w:rPr>
        <w:drawing>
          <wp:inline distT="0" distB="0" distL="0" distR="0">
            <wp:extent cx="5760720" cy="3408744"/>
            <wp:effectExtent l="0" t="0" r="0" b="127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87A9230.jpg"/>
                    <pic:cNvPicPr/>
                  </pic:nvPicPr>
                  <pic:blipFill rotWithShape="1">
                    <a:blip r:embed="rId8" cstate="print">
                      <a:extLst>
                        <a:ext uri="{28A0092B-C50C-407E-A947-70E740481C1C}">
                          <a14:useLocalDpi xmlns:a14="http://schemas.microsoft.com/office/drawing/2010/main" val="0"/>
                        </a:ext>
                      </a:extLst>
                    </a:blip>
                    <a:srcRect b="11242"/>
                    <a:stretch/>
                  </pic:blipFill>
                  <pic:spPr bwMode="auto">
                    <a:xfrm>
                      <a:off x="0" y="0"/>
                      <a:ext cx="5760720" cy="3408744"/>
                    </a:xfrm>
                    <a:prstGeom prst="rect">
                      <a:avLst/>
                    </a:prstGeom>
                    <a:ln>
                      <a:noFill/>
                    </a:ln>
                    <a:extLst>
                      <a:ext uri="{53640926-AAD7-44D8-BBD7-CCE9431645EC}">
                        <a14:shadowObscured xmlns:a14="http://schemas.microsoft.com/office/drawing/2010/main"/>
                      </a:ext>
                    </a:extLst>
                  </pic:spPr>
                </pic:pic>
              </a:graphicData>
            </a:graphic>
          </wp:inline>
        </w:drawing>
      </w:r>
    </w:p>
    <w:p w:rsidR="00FB063B" w:rsidRPr="004B15ED" w:rsidRDefault="00FB063B" w:rsidP="009F6355">
      <w:pPr>
        <w:pStyle w:val="Brdtexten"/>
        <w:rPr>
          <w:i/>
          <w:sz w:val="16"/>
          <w:szCs w:val="16"/>
        </w:rPr>
      </w:pPr>
      <w:r w:rsidRPr="004B15ED">
        <w:rPr>
          <w:i/>
          <w:sz w:val="16"/>
          <w:szCs w:val="16"/>
        </w:rPr>
        <w:t xml:space="preserve">Foto: </w:t>
      </w:r>
      <w:r w:rsidR="000A7BC1">
        <w:rPr>
          <w:i/>
          <w:sz w:val="16"/>
          <w:szCs w:val="16"/>
        </w:rPr>
        <w:t>Jesper Hammarlund</w:t>
      </w:r>
    </w:p>
    <w:p w:rsidR="00FB063B" w:rsidRPr="004B15ED" w:rsidRDefault="00B2686B" w:rsidP="00FB063B">
      <w:pPr>
        <w:pStyle w:val="Datumet"/>
        <w:rPr>
          <w:lang w:val="sv-SE"/>
        </w:rPr>
      </w:pPr>
      <w:r>
        <w:rPr>
          <w:lang w:val="sv-SE"/>
        </w:rPr>
        <w:t xml:space="preserve">Pressmeddelande </w:t>
      </w:r>
      <w:r w:rsidR="00015B1E">
        <w:rPr>
          <w:lang w:val="sv-SE"/>
        </w:rPr>
        <w:t>9 maj</w:t>
      </w:r>
      <w:r w:rsidR="00FB063B" w:rsidRPr="004B15ED">
        <w:rPr>
          <w:lang w:val="sv-SE"/>
        </w:rPr>
        <w:t xml:space="preserve"> 2017</w:t>
      </w:r>
    </w:p>
    <w:p w:rsidR="00FB063B" w:rsidRDefault="00015B1E" w:rsidP="00FB063B">
      <w:pPr>
        <w:pStyle w:val="Rubrik2"/>
      </w:pPr>
      <w:r>
        <w:t>Nycirk</w:t>
      </w:r>
      <w:r w:rsidR="00E27789">
        <w:t xml:space="preserve">us </w:t>
      </w:r>
      <w:r w:rsidR="00900F74">
        <w:t>på</w:t>
      </w:r>
      <w:r w:rsidR="00E27789">
        <w:t xml:space="preserve"> Helsingborg </w:t>
      </w:r>
      <w:r w:rsidR="002D672F">
        <w:t>S</w:t>
      </w:r>
      <w:r w:rsidR="00E27789">
        <w:t>tadsbibliotek</w:t>
      </w:r>
    </w:p>
    <w:p w:rsidR="00FB063B" w:rsidRPr="00F06CB6" w:rsidRDefault="00E5711E" w:rsidP="006D358F">
      <w:pPr>
        <w:pStyle w:val="Brdtexten"/>
        <w:rPr>
          <w:sz w:val="22"/>
        </w:rPr>
      </w:pPr>
      <w:r>
        <w:rPr>
          <w:rStyle w:val="Rubrik3Char"/>
        </w:rPr>
        <w:t xml:space="preserve">Lördagen den </w:t>
      </w:r>
      <w:r w:rsidR="007224EE">
        <w:rPr>
          <w:rStyle w:val="Rubrik3Char"/>
        </w:rPr>
        <w:t>13</w:t>
      </w:r>
      <w:r>
        <w:rPr>
          <w:rStyle w:val="Rubrik3Char"/>
        </w:rPr>
        <w:t xml:space="preserve"> </w:t>
      </w:r>
      <w:r w:rsidR="00015B1E">
        <w:rPr>
          <w:rStyle w:val="Rubrik3Char"/>
        </w:rPr>
        <w:t>maj</w:t>
      </w:r>
      <w:r w:rsidR="002B37C8">
        <w:rPr>
          <w:rStyle w:val="Rubrik3Char"/>
        </w:rPr>
        <w:t xml:space="preserve"> intar Cirkushoppet </w:t>
      </w:r>
      <w:r w:rsidR="00015B1E">
        <w:rPr>
          <w:rStyle w:val="Rubrik3Char"/>
        </w:rPr>
        <w:t xml:space="preserve">Helsingborgs </w:t>
      </w:r>
      <w:r w:rsidR="007224EE">
        <w:rPr>
          <w:rStyle w:val="Rubrik3Char"/>
        </w:rPr>
        <w:t>S</w:t>
      </w:r>
      <w:r w:rsidR="00E27789">
        <w:rPr>
          <w:rStyle w:val="Rubrik3Char"/>
        </w:rPr>
        <w:t>tadsbibliotek</w:t>
      </w:r>
      <w:r w:rsidR="002B37C8">
        <w:rPr>
          <w:rStyle w:val="Rubrik3Char"/>
        </w:rPr>
        <w:t xml:space="preserve"> </w:t>
      </w:r>
      <w:r w:rsidR="00057FE4">
        <w:rPr>
          <w:rStyle w:val="Rubrik3Char"/>
        </w:rPr>
        <w:t>med den</w:t>
      </w:r>
      <w:r w:rsidR="002B37C8">
        <w:rPr>
          <w:rStyle w:val="Rubrik3Char"/>
        </w:rPr>
        <w:t xml:space="preserve"> fartfylld</w:t>
      </w:r>
      <w:r w:rsidR="00057FE4">
        <w:rPr>
          <w:rStyle w:val="Rubrik3Char"/>
        </w:rPr>
        <w:t>a</w:t>
      </w:r>
      <w:r w:rsidR="002B37C8">
        <w:rPr>
          <w:rStyle w:val="Rubrik3Char"/>
        </w:rPr>
        <w:t xml:space="preserve"> nycirkusshow</w:t>
      </w:r>
      <w:r w:rsidR="00015B1E">
        <w:rPr>
          <w:rStyle w:val="Rubrik3Char"/>
        </w:rPr>
        <w:t>en</w:t>
      </w:r>
      <w:r w:rsidR="002B37C8">
        <w:rPr>
          <w:rStyle w:val="Rubrik3Char"/>
        </w:rPr>
        <w:t xml:space="preserve"> </w:t>
      </w:r>
      <w:r w:rsidR="00057FE4">
        <w:rPr>
          <w:rStyle w:val="Rubrik3Char"/>
        </w:rPr>
        <w:t>”Drömma Skratta Våga”</w:t>
      </w:r>
      <w:r w:rsidR="00015B1E">
        <w:rPr>
          <w:rStyle w:val="Rubrik3Char"/>
        </w:rPr>
        <w:t>.</w:t>
      </w:r>
      <w:r w:rsidR="00057FE4">
        <w:rPr>
          <w:rStyle w:val="Rubrik3Char"/>
        </w:rPr>
        <w:t xml:space="preserve"> </w:t>
      </w:r>
      <w:r w:rsidR="00015B1E">
        <w:rPr>
          <w:rStyle w:val="Rubrik3Char"/>
        </w:rPr>
        <w:t xml:space="preserve">Efter showen </w:t>
      </w:r>
      <w:r w:rsidR="007224EE">
        <w:rPr>
          <w:rStyle w:val="Rubrik3Char"/>
        </w:rPr>
        <w:t>får alla</w:t>
      </w:r>
      <w:r w:rsidR="00015B1E">
        <w:rPr>
          <w:rStyle w:val="Rubrik3Char"/>
        </w:rPr>
        <w:t xml:space="preserve"> prova på cirkuslivet och testa</w:t>
      </w:r>
      <w:r w:rsidR="002B37C8">
        <w:rPr>
          <w:rStyle w:val="Rubrik3Char"/>
        </w:rPr>
        <w:t xml:space="preserve"> </w:t>
      </w:r>
      <w:r w:rsidR="00057FE4">
        <w:rPr>
          <w:rStyle w:val="Rubrik3Char"/>
        </w:rPr>
        <w:t>jonglering, akrobatik, gå på lina och clown.</w:t>
      </w:r>
      <w:r w:rsidR="00FB063B" w:rsidRPr="000A7BC1">
        <w:rPr>
          <w:rStyle w:val="Rubrik3Char"/>
        </w:rPr>
        <w:t xml:space="preserve"> </w:t>
      </w:r>
      <w:r w:rsidR="00015B1E">
        <w:rPr>
          <w:rStyle w:val="Rubrik3Char"/>
        </w:rPr>
        <w:t>Det är</w:t>
      </w:r>
      <w:r w:rsidR="00181659">
        <w:rPr>
          <w:rStyle w:val="Rubrik3Char"/>
        </w:rPr>
        <w:t xml:space="preserve"> fri entré och</w:t>
      </w:r>
      <w:r w:rsidR="00FB063B" w:rsidRPr="000A7BC1">
        <w:rPr>
          <w:rStyle w:val="Rubrik3Char"/>
        </w:rPr>
        <w:t xml:space="preserve"> öppet för alla oavsett ålder </w:t>
      </w:r>
      <w:r w:rsidR="00015B1E">
        <w:rPr>
          <w:rStyle w:val="Rubrik3Char"/>
        </w:rPr>
        <w:t xml:space="preserve">och tidigare </w:t>
      </w:r>
      <w:r w:rsidR="006D358F">
        <w:rPr>
          <w:rStyle w:val="Rubrik3Char"/>
        </w:rPr>
        <w:t>cirkuser</w:t>
      </w:r>
      <w:r w:rsidR="00256F58" w:rsidRPr="000A7BC1">
        <w:rPr>
          <w:rStyle w:val="Rubrik3Char"/>
        </w:rPr>
        <w:t xml:space="preserve">farenhet. </w:t>
      </w:r>
      <w:r w:rsidR="00FB063B">
        <w:br/>
      </w:r>
      <w:r w:rsidR="00FB063B">
        <w:br/>
      </w:r>
      <w:r w:rsidR="00015B1E">
        <w:rPr>
          <w:b/>
        </w:rPr>
        <w:t>Nyc</w:t>
      </w:r>
      <w:r>
        <w:rPr>
          <w:b/>
        </w:rPr>
        <w:t>irkus för hela familjen</w:t>
      </w:r>
      <w:r w:rsidR="00FB063B" w:rsidRPr="000A7BC1">
        <w:rPr>
          <w:rStyle w:val="BrdtextenChar"/>
        </w:rPr>
        <w:br/>
        <w:t xml:space="preserve">Datum: </w:t>
      </w:r>
      <w:r w:rsidR="000A7BC1">
        <w:rPr>
          <w:rStyle w:val="BrdtextenChar"/>
        </w:rPr>
        <w:t xml:space="preserve">Lördag </w:t>
      </w:r>
      <w:r w:rsidR="007224EE">
        <w:rPr>
          <w:rStyle w:val="BrdtextenChar"/>
        </w:rPr>
        <w:t>13</w:t>
      </w:r>
      <w:r w:rsidR="00015B1E">
        <w:rPr>
          <w:rStyle w:val="BrdtextenChar"/>
        </w:rPr>
        <w:t xml:space="preserve"> maj</w:t>
      </w:r>
      <w:r w:rsidR="000A7BC1">
        <w:rPr>
          <w:rStyle w:val="BrdtextenChar"/>
        </w:rPr>
        <w:br/>
      </w:r>
      <w:r w:rsidR="000A7BC1" w:rsidRPr="00E27789">
        <w:t xml:space="preserve">Tid: </w:t>
      </w:r>
      <w:r w:rsidR="00E27789">
        <w:t>13:00 – 14:30</w:t>
      </w:r>
      <w:r w:rsidR="00FB063B" w:rsidRPr="000A7BC1">
        <w:rPr>
          <w:rStyle w:val="BrdtextenChar"/>
        </w:rPr>
        <w:br/>
      </w:r>
      <w:r w:rsidR="00FB063B" w:rsidRPr="00E27789">
        <w:t xml:space="preserve">Plats: </w:t>
      </w:r>
      <w:r w:rsidR="00E27789" w:rsidRPr="00E27789">
        <w:t>Helsingborgs Stadsbibliotek, Bollbrogatan 1</w:t>
      </w:r>
      <w:r w:rsidR="004B15ED" w:rsidRPr="000A7BC1">
        <w:rPr>
          <w:rStyle w:val="BrdtextenChar"/>
        </w:rPr>
        <w:br/>
      </w:r>
      <w:r w:rsidR="00F06CB6">
        <w:rPr>
          <w:rStyle w:val="BrdtextenChar"/>
        </w:rPr>
        <w:t>Ålder: 0-99+, f</w:t>
      </w:r>
      <w:r w:rsidR="002F1F93" w:rsidRPr="000A7BC1">
        <w:rPr>
          <w:rStyle w:val="BrdtextenChar"/>
        </w:rPr>
        <w:t>ri entré</w:t>
      </w:r>
    </w:p>
    <w:p w:rsidR="00BF2BFA" w:rsidRDefault="008128B8" w:rsidP="00BF2BFA">
      <w:pPr>
        <w:pStyle w:val="Brdtexten"/>
      </w:pPr>
      <w:r>
        <w:rPr>
          <w:b/>
        </w:rPr>
        <w:t>En show om drömmar, skratt och mod</w:t>
      </w:r>
      <w:r w:rsidR="00B55AAB">
        <w:rPr>
          <w:b/>
        </w:rPr>
        <w:br/>
      </w:r>
      <w:r>
        <w:t xml:space="preserve">I Drömma Skratta Våga träffas vännerna </w:t>
      </w:r>
      <w:r w:rsidR="00BF2BFA">
        <w:t>Isak, Virginia, Trevor och Klara</w:t>
      </w:r>
      <w:r>
        <w:t xml:space="preserve">. </w:t>
      </w:r>
      <w:r w:rsidR="00371318">
        <w:t>De gör</w:t>
      </w:r>
      <w:r>
        <w:t xml:space="preserve"> cirkuskonster och </w:t>
      </w:r>
      <w:r w:rsidR="00371318">
        <w:t xml:space="preserve">hittar </w:t>
      </w:r>
      <w:r w:rsidR="00E27789">
        <w:t>på en massa bus.</w:t>
      </w:r>
      <w:r>
        <w:t xml:space="preserve"> Med</w:t>
      </w:r>
      <w:r w:rsidR="00BF2BFA">
        <w:t xml:space="preserve"> häftiga jongleringstricks</w:t>
      </w:r>
      <w:r>
        <w:t>, balansakter</w:t>
      </w:r>
      <w:r w:rsidR="008E0BED">
        <w:t xml:space="preserve"> och cool musik</w:t>
      </w:r>
      <w:r>
        <w:t xml:space="preserve"> </w:t>
      </w:r>
      <w:r w:rsidR="00BF2BFA">
        <w:t xml:space="preserve">lockar </w:t>
      </w:r>
      <w:r w:rsidR="008E0BED">
        <w:t xml:space="preserve">vännerna varandra och </w:t>
      </w:r>
      <w:r w:rsidR="00BF2BFA">
        <w:t>publiken till skratt</w:t>
      </w:r>
      <w:r w:rsidR="008E0BED">
        <w:t xml:space="preserve"> </w:t>
      </w:r>
      <w:r w:rsidR="00371318">
        <w:t xml:space="preserve">och </w:t>
      </w:r>
      <w:r w:rsidR="007879C5">
        <w:t>jubel</w:t>
      </w:r>
      <w:r w:rsidR="00BF2BFA">
        <w:t>.</w:t>
      </w:r>
    </w:p>
    <w:p w:rsidR="00FB063B" w:rsidRDefault="00FB063B" w:rsidP="00FB063B">
      <w:pPr>
        <w:pStyle w:val="Brdtexten"/>
      </w:pPr>
      <w:r>
        <w:lastRenderedPageBreak/>
        <w:t xml:space="preserve">Showen med efterföljande cirkus-prova-på genomförs av fyra artistpedagoger som alla har mångårig erfarenhet både som cirkusartister och som pedagoger. De har alla turnerat runt om i världen, antingen som cirkusartister eller som clowner i olika </w:t>
      </w:r>
      <w:r w:rsidR="00847E63">
        <w:t>krigsdrabbade</w:t>
      </w:r>
      <w:r>
        <w:t xml:space="preserve"> länder. </w:t>
      </w:r>
    </w:p>
    <w:p w:rsidR="00FB063B" w:rsidRDefault="00FB063B" w:rsidP="00FB063B">
      <w:pPr>
        <w:pStyle w:val="Brdtexten"/>
      </w:pPr>
      <w:r w:rsidRPr="00016D47">
        <w:rPr>
          <w:b/>
        </w:rPr>
        <w:t>Gränslös</w:t>
      </w:r>
      <w:r w:rsidR="00536ADD">
        <w:rPr>
          <w:b/>
        </w:rPr>
        <w:t>t</w:t>
      </w:r>
      <w:r w:rsidRPr="00016D47">
        <w:rPr>
          <w:b/>
        </w:rPr>
        <w:t xml:space="preserve"> mod</w:t>
      </w:r>
      <w:r>
        <w:br/>
        <w:t>Cirkushoppet dela</w:t>
      </w:r>
      <w:r w:rsidR="00F04B75">
        <w:t>r även</w:t>
      </w:r>
      <w:r>
        <w:t xml:space="preserve"> ut seriealbumet Gränslöst Mod. I Gränslöst mod har åtta olika serietecknare gett röst åt personer som tvingats lämna sina hemländer när de flyr fasor, faror och fattigdom. </w:t>
      </w:r>
    </w:p>
    <w:p w:rsidR="004B15ED" w:rsidRPr="002D672F" w:rsidRDefault="001810F5" w:rsidP="002D672F">
      <w:pPr>
        <w:pStyle w:val="Brdtexten"/>
      </w:pPr>
      <w:r w:rsidRPr="002D672F">
        <w:rPr>
          <w:b/>
        </w:rPr>
        <w:t>Om Cirkushoppet</w:t>
      </w:r>
      <w:r w:rsidRPr="002D672F">
        <w:br/>
      </w:r>
      <w:proofErr w:type="spellStart"/>
      <w:r w:rsidR="00BF2BFA" w:rsidRPr="002D672F">
        <w:t>Cirkushoppet</w:t>
      </w:r>
      <w:proofErr w:type="spellEnd"/>
      <w:r w:rsidR="004B15ED" w:rsidRPr="002D672F">
        <w:t xml:space="preserve">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w:t>
      </w:r>
      <w:r w:rsidR="00E155AC" w:rsidRPr="002D672F">
        <w:t xml:space="preserve">genom publika event </w:t>
      </w:r>
      <w:r w:rsidR="004B15ED" w:rsidRPr="002D672F">
        <w:t xml:space="preserve">öka allmänhetens förståelse för flyktingskapets ofrivillighet samt </w:t>
      </w:r>
      <w:r w:rsidR="00E155AC" w:rsidRPr="002D672F">
        <w:t>utveckla metoder för olika konstformer tillsammans med andra kulturaktörer med inriktning mot nyanlända</w:t>
      </w:r>
      <w:r w:rsidR="004B15ED" w:rsidRPr="002D672F">
        <w:t>.</w:t>
      </w:r>
    </w:p>
    <w:p w:rsidR="007224EE" w:rsidRPr="001243A6" w:rsidRDefault="001243A6" w:rsidP="002D672F">
      <w:pPr>
        <w:pStyle w:val="Brdtexten"/>
        <w:rPr>
          <w:i/>
        </w:rPr>
      </w:pPr>
      <w:r w:rsidRPr="001243A6">
        <w:rPr>
          <w:rStyle w:val="KapitlerChar"/>
          <w:i/>
        </w:rPr>
        <w:t>Cirkus Cirkör</w:t>
      </w:r>
      <w:r w:rsidRPr="001243A6">
        <w:rPr>
          <w:i/>
        </w:rPr>
        <w:t xml:space="preserve"> </w:t>
      </w:r>
      <w:r w:rsidR="007224EE" w:rsidRPr="001243A6">
        <w:rPr>
          <w:i/>
        </w:rPr>
        <w:t>producerar föreställningar nationellt och internationellt. Den stora föreställningen LIMITS som just haft premiär behandlar frågor om gränser och begränsningar, såväl psykologiska som fysiska i kölvattnet till den pågående flyktingsituationen. Det är ett ämne som genomsyrar hela Cirkörs verksamhet de närmaste åren. Cirkus Cirkör driver också pedagogisk verksamhet för ca 30 000 personer i hela Sverige, och har lång erfarenhet av arbete med personer med funktionsskillnader samt av cirkus för dementa i äldrevården.</w:t>
      </w:r>
    </w:p>
    <w:p w:rsidR="00FB063B" w:rsidRPr="001243A6" w:rsidRDefault="001243A6" w:rsidP="002D672F">
      <w:pPr>
        <w:pStyle w:val="Brdtexten"/>
        <w:rPr>
          <w:i/>
        </w:rPr>
      </w:pPr>
      <w:r w:rsidRPr="001243A6">
        <w:rPr>
          <w:rStyle w:val="KapitlerChar"/>
          <w:i/>
        </w:rPr>
        <w:t>Clowner utan Gränser</w:t>
      </w:r>
      <w:r w:rsidRPr="001243A6">
        <w:rPr>
          <w:rStyle w:val="KapitlerChar"/>
          <w:b w:val="0"/>
          <w:i/>
        </w:rPr>
        <w:t xml:space="preserve"> </w:t>
      </w:r>
      <w:r w:rsidR="00FB063B" w:rsidRPr="001243A6">
        <w:rPr>
          <w:i/>
        </w:rPr>
        <w:t>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möta barn i lust, lek och glädje är vårt uppdrag. När det fungerar som bäst skapas mänsklighet, livsvilja och hopp.</w:t>
      </w:r>
    </w:p>
    <w:p w:rsidR="00C800DB" w:rsidRDefault="00CE62A8" w:rsidP="00C800DB">
      <w:pPr>
        <w:pStyle w:val="Brdtexten"/>
        <w:rPr>
          <w:b/>
        </w:rPr>
      </w:pPr>
      <w:r>
        <w:rPr>
          <w:b/>
        </w:rPr>
        <w:t>Presskontakter</w:t>
      </w:r>
      <w:r w:rsidR="00A62123" w:rsidRPr="00194735">
        <w:rPr>
          <w:b/>
        </w:rPr>
        <w:t xml:space="preserve"> </w:t>
      </w:r>
    </w:p>
    <w:p w:rsidR="002C234A" w:rsidRPr="00FB063B" w:rsidRDefault="002C234A" w:rsidP="002C234A">
      <w:pPr>
        <w:pStyle w:val="Brdtexten"/>
        <w:numPr>
          <w:ilvl w:val="0"/>
          <w:numId w:val="6"/>
        </w:numPr>
      </w:pPr>
      <w:r>
        <w:t xml:space="preserve">Karin Tennemar, kommunikatör Clowner utan Gränser, </w:t>
      </w:r>
      <w:r w:rsidR="001243A6">
        <w:br/>
      </w:r>
      <w:hyperlink r:id="rId9" w:history="1">
        <w:r w:rsidRPr="00746FD6">
          <w:rPr>
            <w:rStyle w:val="Hyperlnk"/>
          </w:rPr>
          <w:t>karin.tennemar@skratt.nu</w:t>
        </w:r>
      </w:hyperlink>
      <w:r>
        <w:t>, 076-0388213.</w:t>
      </w:r>
    </w:p>
    <w:p w:rsidR="002C234A" w:rsidRPr="00FB063B" w:rsidRDefault="00C800DB" w:rsidP="002C234A">
      <w:pPr>
        <w:pStyle w:val="Brdtexten"/>
        <w:numPr>
          <w:ilvl w:val="0"/>
          <w:numId w:val="6"/>
        </w:numPr>
      </w:pPr>
      <w:r>
        <w:t>Christina Simpson, kommunikatör Cirkus</w:t>
      </w:r>
      <w:r w:rsidR="00D42316">
        <w:t xml:space="preserve"> Cirkör, </w:t>
      </w:r>
      <w:r w:rsidR="002C234A">
        <w:br/>
      </w:r>
      <w:hyperlink r:id="rId10" w:history="1">
        <w:r w:rsidR="002C234A" w:rsidRPr="00746FD6">
          <w:rPr>
            <w:rStyle w:val="Hyperlnk"/>
          </w:rPr>
          <w:t>christina.simpson@cirkor.se</w:t>
        </w:r>
      </w:hyperlink>
      <w:r w:rsidR="002C234A">
        <w:t>,</w:t>
      </w:r>
      <w:r>
        <w:t xml:space="preserve"> 070-7708968.</w:t>
      </w:r>
    </w:p>
    <w:sectPr w:rsidR="002C234A" w:rsidRPr="00FB063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D8B" w:rsidRDefault="008F3D8B" w:rsidP="00516475">
      <w:pPr>
        <w:spacing w:after="0" w:line="240" w:lineRule="auto"/>
      </w:pPr>
      <w:r>
        <w:separator/>
      </w:r>
    </w:p>
  </w:endnote>
  <w:endnote w:type="continuationSeparator" w:id="0">
    <w:p w:rsidR="008F3D8B" w:rsidRDefault="008F3D8B"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8F3D8B"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r w:rsidR="001D77CB" w:rsidRPr="00493D5A">
      <w:rPr>
        <w:rFonts w:ascii="HelveticaNeueLT Std" w:hAnsi="HelveticaNeueLT Std"/>
        <w:color w:val="595959" w:themeColor="text1" w:themeTint="A6"/>
        <w:spacing w:val="-4"/>
        <w:kern w:val="16"/>
        <w:sz w:val="16"/>
        <w:szCs w:val="16"/>
      </w:rPr>
      <w:t>PostkodLotteriets</w:t>
    </w:r>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B03008">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A62123">
      <w:rPr>
        <w:rFonts w:ascii="HelveticaNeueLT Std" w:hAnsi="HelveticaNeueLT Std"/>
        <w:color w:val="595959" w:themeColor="text1" w:themeTint="A6"/>
        <w:sz w:val="16"/>
        <w:szCs w:val="16"/>
      </w:rPr>
      <w:t>Clara Norman</w:t>
    </w:r>
    <w:r w:rsidRPr="00493D5A">
      <w:rPr>
        <w:rFonts w:ascii="HelveticaNeueLT Std" w:hAnsi="HelveticaNeueLT Std"/>
        <w:color w:val="595959" w:themeColor="text1" w:themeTint="A6"/>
        <w:sz w:val="16"/>
        <w:szCs w:val="16"/>
      </w:rPr>
      <w:t xml:space="preserve">, Cirkus Cirkör, </w:t>
    </w:r>
    <w:hyperlink r:id="rId2" w:history="1">
      <w:r w:rsidR="00A62123" w:rsidRPr="00476C90">
        <w:rPr>
          <w:rStyle w:val="Hyperlnk"/>
          <w:rFonts w:ascii="HelveticaNeueLT Std" w:hAnsi="HelveticaNeueLT Std"/>
          <w:sz w:val="16"/>
          <w:szCs w:val="16"/>
        </w:rPr>
        <w:t>clara.norman@cirkor.se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D8B" w:rsidRDefault="008F3D8B" w:rsidP="00516475">
      <w:pPr>
        <w:spacing w:after="0" w:line="240" w:lineRule="auto"/>
      </w:pPr>
      <w:r>
        <w:separator/>
      </w:r>
    </w:p>
  </w:footnote>
  <w:footnote w:type="continuationSeparator" w:id="0">
    <w:p w:rsidR="008F3D8B" w:rsidRDefault="008F3D8B"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686E99" w:rsidRDefault="008F3D8B">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07CEA"/>
    <w:rsid w:val="00015B1E"/>
    <w:rsid w:val="00057575"/>
    <w:rsid w:val="00057FE4"/>
    <w:rsid w:val="000966CA"/>
    <w:rsid w:val="000A7BC1"/>
    <w:rsid w:val="001233D6"/>
    <w:rsid w:val="001243A6"/>
    <w:rsid w:val="001456E4"/>
    <w:rsid w:val="00151035"/>
    <w:rsid w:val="001810F5"/>
    <w:rsid w:val="00181659"/>
    <w:rsid w:val="00194735"/>
    <w:rsid w:val="001B0946"/>
    <w:rsid w:val="001B461B"/>
    <w:rsid w:val="001D77CB"/>
    <w:rsid w:val="001E59DC"/>
    <w:rsid w:val="00202C29"/>
    <w:rsid w:val="00256F58"/>
    <w:rsid w:val="00273AA1"/>
    <w:rsid w:val="002A5A30"/>
    <w:rsid w:val="002B37C8"/>
    <w:rsid w:val="002B70BA"/>
    <w:rsid w:val="002C234A"/>
    <w:rsid w:val="002C318B"/>
    <w:rsid w:val="002D0A34"/>
    <w:rsid w:val="002D672F"/>
    <w:rsid w:val="002F1F93"/>
    <w:rsid w:val="002F2F9C"/>
    <w:rsid w:val="0032414B"/>
    <w:rsid w:val="00331FC4"/>
    <w:rsid w:val="00371318"/>
    <w:rsid w:val="003737D8"/>
    <w:rsid w:val="0039009F"/>
    <w:rsid w:val="00393AC8"/>
    <w:rsid w:val="003D5C8F"/>
    <w:rsid w:val="003E09B6"/>
    <w:rsid w:val="00453DC0"/>
    <w:rsid w:val="00455680"/>
    <w:rsid w:val="00467A1B"/>
    <w:rsid w:val="004706EE"/>
    <w:rsid w:val="00473F6F"/>
    <w:rsid w:val="00493D5A"/>
    <w:rsid w:val="00494AC8"/>
    <w:rsid w:val="004B15ED"/>
    <w:rsid w:val="004E5E35"/>
    <w:rsid w:val="004F2923"/>
    <w:rsid w:val="00505A2C"/>
    <w:rsid w:val="00513D56"/>
    <w:rsid w:val="00516475"/>
    <w:rsid w:val="005202F5"/>
    <w:rsid w:val="00536ADD"/>
    <w:rsid w:val="00550423"/>
    <w:rsid w:val="005506D9"/>
    <w:rsid w:val="00561D35"/>
    <w:rsid w:val="005D307F"/>
    <w:rsid w:val="005E15E1"/>
    <w:rsid w:val="00623D23"/>
    <w:rsid w:val="00636330"/>
    <w:rsid w:val="00672A35"/>
    <w:rsid w:val="0067588A"/>
    <w:rsid w:val="00686E99"/>
    <w:rsid w:val="006D358F"/>
    <w:rsid w:val="006D471E"/>
    <w:rsid w:val="006E3E42"/>
    <w:rsid w:val="006E490A"/>
    <w:rsid w:val="007224EE"/>
    <w:rsid w:val="007838D2"/>
    <w:rsid w:val="007879C5"/>
    <w:rsid w:val="007D1070"/>
    <w:rsid w:val="007F2E19"/>
    <w:rsid w:val="008128B8"/>
    <w:rsid w:val="008340CE"/>
    <w:rsid w:val="0084624C"/>
    <w:rsid w:val="00847E63"/>
    <w:rsid w:val="00853E6C"/>
    <w:rsid w:val="008A00A0"/>
    <w:rsid w:val="008A1D30"/>
    <w:rsid w:val="008E0BED"/>
    <w:rsid w:val="008E63DD"/>
    <w:rsid w:val="008F3D8B"/>
    <w:rsid w:val="00900F74"/>
    <w:rsid w:val="00917E42"/>
    <w:rsid w:val="009249DE"/>
    <w:rsid w:val="009261BD"/>
    <w:rsid w:val="0093600A"/>
    <w:rsid w:val="00950151"/>
    <w:rsid w:val="00956349"/>
    <w:rsid w:val="0097277E"/>
    <w:rsid w:val="009C2F3B"/>
    <w:rsid w:val="009F6355"/>
    <w:rsid w:val="00A1780A"/>
    <w:rsid w:val="00A4554C"/>
    <w:rsid w:val="00A47442"/>
    <w:rsid w:val="00A62123"/>
    <w:rsid w:val="00A72A46"/>
    <w:rsid w:val="00A83F94"/>
    <w:rsid w:val="00A83FF3"/>
    <w:rsid w:val="00A9584A"/>
    <w:rsid w:val="00AB1723"/>
    <w:rsid w:val="00AD26BA"/>
    <w:rsid w:val="00B03008"/>
    <w:rsid w:val="00B21757"/>
    <w:rsid w:val="00B2686B"/>
    <w:rsid w:val="00B2740F"/>
    <w:rsid w:val="00B55AAB"/>
    <w:rsid w:val="00B629EE"/>
    <w:rsid w:val="00BD6906"/>
    <w:rsid w:val="00BF2BFA"/>
    <w:rsid w:val="00C759C8"/>
    <w:rsid w:val="00C800DB"/>
    <w:rsid w:val="00CD5715"/>
    <w:rsid w:val="00CD7BC8"/>
    <w:rsid w:val="00CE62A8"/>
    <w:rsid w:val="00CF1E22"/>
    <w:rsid w:val="00CF4ABB"/>
    <w:rsid w:val="00D42316"/>
    <w:rsid w:val="00D873E8"/>
    <w:rsid w:val="00DB49F8"/>
    <w:rsid w:val="00DE13EA"/>
    <w:rsid w:val="00DF4D77"/>
    <w:rsid w:val="00DF4FB5"/>
    <w:rsid w:val="00E155AC"/>
    <w:rsid w:val="00E2532F"/>
    <w:rsid w:val="00E27789"/>
    <w:rsid w:val="00E34BC4"/>
    <w:rsid w:val="00E34DF3"/>
    <w:rsid w:val="00E35B69"/>
    <w:rsid w:val="00E56569"/>
    <w:rsid w:val="00E5711E"/>
    <w:rsid w:val="00E60385"/>
    <w:rsid w:val="00E67770"/>
    <w:rsid w:val="00EA0AC2"/>
    <w:rsid w:val="00EA3AB5"/>
    <w:rsid w:val="00EC63C6"/>
    <w:rsid w:val="00EC6D79"/>
    <w:rsid w:val="00ED0E29"/>
    <w:rsid w:val="00EE5651"/>
    <w:rsid w:val="00F04B75"/>
    <w:rsid w:val="00F06CB6"/>
    <w:rsid w:val="00F335A1"/>
    <w:rsid w:val="00F522C6"/>
    <w:rsid w:val="00F71E78"/>
    <w:rsid w:val="00F9612F"/>
    <w:rsid w:val="00FB063B"/>
    <w:rsid w:val="00FC445B"/>
    <w:rsid w:val="00FD68E0"/>
    <w:rsid w:val="00FE337D"/>
    <w:rsid w:val="00FE3543"/>
    <w:rsid w:val="00FF061A"/>
    <w:rsid w:val="00FF75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FB063B"/>
    <w:pPr>
      <w:keepNext/>
      <w:keepLines/>
      <w:spacing w:after="24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FB063B"/>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F06CB6"/>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F06CB6"/>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815276">
      <w:bodyDiv w:val="1"/>
      <w:marLeft w:val="0"/>
      <w:marRight w:val="0"/>
      <w:marTop w:val="0"/>
      <w:marBottom w:val="0"/>
      <w:divBdr>
        <w:top w:val="none" w:sz="0" w:space="0" w:color="auto"/>
        <w:left w:val="none" w:sz="0" w:space="0" w:color="auto"/>
        <w:bottom w:val="none" w:sz="0" w:space="0" w:color="auto"/>
        <w:right w:val="none" w:sz="0" w:space="0" w:color="auto"/>
      </w:divBdr>
      <w:divsChild>
        <w:div w:id="1610503038">
          <w:marLeft w:val="0"/>
          <w:marRight w:val="0"/>
          <w:marTop w:val="0"/>
          <w:marBottom w:val="0"/>
          <w:divBdr>
            <w:top w:val="none" w:sz="0" w:space="0" w:color="auto"/>
            <w:left w:val="none" w:sz="0" w:space="0" w:color="auto"/>
            <w:bottom w:val="none" w:sz="0" w:space="0" w:color="auto"/>
            <w:right w:val="none" w:sz="0" w:space="0" w:color="auto"/>
          </w:divBdr>
          <w:divsChild>
            <w:div w:id="1261109481">
              <w:marLeft w:val="0"/>
              <w:marRight w:val="0"/>
              <w:marTop w:val="0"/>
              <w:marBottom w:val="0"/>
              <w:divBdr>
                <w:top w:val="none" w:sz="0" w:space="0" w:color="auto"/>
                <w:left w:val="none" w:sz="0" w:space="0" w:color="auto"/>
                <w:bottom w:val="none" w:sz="0" w:space="0" w:color="auto"/>
                <w:right w:val="none" w:sz="0" w:space="0" w:color="auto"/>
              </w:divBdr>
              <w:divsChild>
                <w:div w:id="16938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ristina.simpson@cirkor.se" TargetMode="External"/><Relationship Id="rId4" Type="http://schemas.openxmlformats.org/officeDocument/2006/relationships/settings" Target="settings.xml"/><Relationship Id="rId9" Type="http://schemas.openxmlformats.org/officeDocument/2006/relationships/hyperlink" Target="mailto:karin.tennemar@skratt.n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lara.norman@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154C9-907E-4812-9ABB-CC669230D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pm_cirkushoppet_20160617</Template>
  <TotalTime>0</TotalTime>
  <Pages>2</Pages>
  <Words>504</Words>
  <Characters>2672</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Karin Tennemar</cp:lastModifiedBy>
  <cp:revision>2</cp:revision>
  <cp:lastPrinted>2017-04-19T12:43:00Z</cp:lastPrinted>
  <dcterms:created xsi:type="dcterms:W3CDTF">2017-05-10T14:27:00Z</dcterms:created>
  <dcterms:modified xsi:type="dcterms:W3CDTF">2017-05-10T14:27:00Z</dcterms:modified>
</cp:coreProperties>
</file>