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F5C9E" w14:textId="7C979A78" w:rsidR="009564E8" w:rsidRDefault="000775A8"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Sans Rounded 500" w:hAnsi="Museo Sans Rounded 500" w:cs="Museo 500"/>
          <w:b/>
          <w:color w:val="262626"/>
          <w:szCs w:val="20"/>
        </w:rPr>
      </w:pPr>
      <w:r>
        <w:rPr>
          <w:rFonts w:ascii="Museo Sans Rounded 500" w:hAnsi="Museo Sans Rounded 500" w:cs="Museo 500"/>
          <w:b/>
          <w:color w:val="262626"/>
          <w:szCs w:val="20"/>
        </w:rPr>
        <w:t>C</w:t>
      </w:r>
      <w:r w:rsidR="00373753" w:rsidRPr="006F6DE0">
        <w:rPr>
          <w:rFonts w:ascii="Museo Sans Rounded 500" w:hAnsi="Museo Sans Rounded 500" w:cs="Museo 500"/>
          <w:b/>
          <w:color w:val="262626"/>
          <w:szCs w:val="20"/>
        </w:rPr>
        <w:t xml:space="preserve">lowner utan Gränser </w:t>
      </w:r>
      <w:r w:rsidR="00A50A84">
        <w:rPr>
          <w:rFonts w:ascii="Museo Sans Rounded 500" w:hAnsi="Museo Sans Rounded 500" w:cs="Museo 500"/>
          <w:b/>
          <w:color w:val="262626"/>
          <w:szCs w:val="20"/>
        </w:rPr>
        <w:t>startar projekt i</w:t>
      </w:r>
      <w:r w:rsidR="00373753" w:rsidRPr="006F6DE0">
        <w:rPr>
          <w:rFonts w:ascii="Museo Sans Rounded 500" w:hAnsi="Museo Sans Rounded 500" w:cs="Museo 500"/>
          <w:b/>
          <w:color w:val="262626"/>
          <w:szCs w:val="20"/>
        </w:rPr>
        <w:t xml:space="preserve"> Nigeria</w:t>
      </w:r>
      <w:r w:rsidR="00023DB8">
        <w:rPr>
          <w:rFonts w:ascii="Museo Sans Rounded 500" w:hAnsi="Museo Sans Rounded 500" w:cs="Museo 500"/>
          <w:b/>
          <w:color w:val="262626"/>
          <w:szCs w:val="20"/>
        </w:rPr>
        <w:t xml:space="preserve"> – I kriser behövs hoppet mest av allt</w:t>
      </w:r>
    </w:p>
    <w:p w14:paraId="6008AE5D" w14:textId="77777777" w:rsidR="000775A8" w:rsidRDefault="000775A8"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Sans Rounded 500" w:hAnsi="Museo Sans Rounded 500" w:cs="Museo 500"/>
          <w:b/>
          <w:color w:val="262626"/>
          <w:szCs w:val="20"/>
        </w:rPr>
      </w:pPr>
    </w:p>
    <w:p w14:paraId="6D5083F8" w14:textId="29130EC9" w:rsidR="000775A8" w:rsidRDefault="000775A8" w:rsidP="00DC02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useo Sans Rounded 500" w:hAnsi="Museo Sans Rounded 500" w:cs="Museo 500"/>
          <w:b/>
          <w:color w:val="262626"/>
          <w:szCs w:val="20"/>
        </w:rPr>
      </w:pPr>
      <w:r>
        <w:rPr>
          <w:rFonts w:ascii="Museo Sans Rounded 500" w:hAnsi="Museo Sans Rounded 500" w:cs="Museo 500"/>
          <w:b/>
          <w:noProof/>
          <w:color w:val="262626"/>
          <w:szCs w:val="20"/>
        </w:rPr>
        <w:drawing>
          <wp:inline distT="0" distB="0" distL="0" distR="0" wp14:anchorId="61ACAF2A" wp14:editId="0D74A1C1">
            <wp:extent cx="5218305" cy="3171190"/>
            <wp:effectExtent l="0" t="0" r="190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274-2.jpg"/>
                    <pic:cNvPicPr/>
                  </pic:nvPicPr>
                  <pic:blipFill rotWithShape="1">
                    <a:blip r:embed="rId8"/>
                    <a:srcRect t="9018"/>
                    <a:stretch/>
                  </pic:blipFill>
                  <pic:spPr bwMode="auto">
                    <a:xfrm>
                      <a:off x="0" y="0"/>
                      <a:ext cx="5222169" cy="317353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B2AF768" w14:textId="11A31DF1" w:rsidR="000775A8" w:rsidRPr="000775A8" w:rsidRDefault="000775A8" w:rsidP="00DC02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useo Sans Rounded 500" w:hAnsi="Museo Sans Rounded 500" w:cs="Museo 500"/>
          <w:color w:val="262626"/>
          <w:sz w:val="16"/>
          <w:szCs w:val="20"/>
        </w:rPr>
      </w:pPr>
      <w:r>
        <w:rPr>
          <w:rFonts w:ascii="Museo Sans Rounded 500" w:hAnsi="Museo Sans Rounded 500" w:cs="Museo 500"/>
          <w:color w:val="262626"/>
          <w:sz w:val="16"/>
          <w:szCs w:val="20"/>
        </w:rPr>
        <w:t>Artist Olivia Hultman på en tidigare turné i Sydsudan med Clowner utan Gränser. Foto: Alex Hinchcliffe.</w:t>
      </w:r>
    </w:p>
    <w:p w14:paraId="2AC57355" w14:textId="73E658EB" w:rsidR="006F6DE0" w:rsidRDefault="006F6DE0"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Sans Rounded 500" w:hAnsi="Museo Sans Rounded 500" w:cs="Museo 500"/>
          <w:b/>
          <w:color w:val="262626"/>
          <w:szCs w:val="20"/>
        </w:rPr>
      </w:pPr>
    </w:p>
    <w:p w14:paraId="2F856B95" w14:textId="3C1368DA" w:rsidR="006F6DE0" w:rsidRDefault="006F6DE0"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r>
        <w:rPr>
          <w:rFonts w:ascii="Museo 300" w:hAnsi="Museo 300" w:cs="Museo 500"/>
          <w:color w:val="262626"/>
          <w:sz w:val="20"/>
          <w:szCs w:val="20"/>
        </w:rPr>
        <w:t>Boko Harams attacker i Nigeria lämnar enorm förödelse efter sig och våldet i de nordöstra delarna av landet har tvingat över 2,2 miljoner människor på flykt från sina hem. Mer än hälften av de drabbade är barn. Barn som just nu tvingas växa upp i en av vår tids värsta humanitära kriser med rädsla för att dö, skadas eller förlora anhöriga. I de stora flyktinglägren har många förlorat sin barndom.</w:t>
      </w:r>
    </w:p>
    <w:p w14:paraId="4FAA55F3" w14:textId="54B0348D" w:rsidR="000775A8" w:rsidRDefault="000775A8"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p>
    <w:p w14:paraId="06DCE6EF" w14:textId="3C700C40" w:rsidR="000775A8" w:rsidRDefault="000775A8"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r>
        <w:rPr>
          <w:rFonts w:ascii="Museo 300" w:hAnsi="Museo 300" w:cs="Museo 500"/>
          <w:color w:val="262626"/>
          <w:sz w:val="20"/>
          <w:szCs w:val="20"/>
        </w:rPr>
        <w:t xml:space="preserve">Det vill Clowner utan Gränser förändra och startar därför nu projektet </w:t>
      </w:r>
      <w:r w:rsidRPr="000775A8">
        <w:rPr>
          <w:rFonts w:ascii="Museo 300" w:hAnsi="Museo 300" w:cs="Museo 500"/>
          <w:i/>
          <w:color w:val="262626"/>
          <w:sz w:val="20"/>
          <w:szCs w:val="20"/>
        </w:rPr>
        <w:t>Play for peace</w:t>
      </w:r>
      <w:r>
        <w:rPr>
          <w:rFonts w:ascii="Museo 300" w:hAnsi="Museo 300" w:cs="Museo 500"/>
          <w:color w:val="262626"/>
          <w:sz w:val="20"/>
          <w:szCs w:val="20"/>
        </w:rPr>
        <w:t xml:space="preserve"> i Nigeria för att stärka barn och ungas psykiska välmående genom att minska stress och rädslor och sprida lek och hopp om framtiden. </w:t>
      </w:r>
      <w:r w:rsidR="00DC0290">
        <w:rPr>
          <w:rFonts w:ascii="Museo 300" w:hAnsi="Museo 300" w:cs="Museo 500"/>
          <w:color w:val="262626"/>
          <w:sz w:val="20"/>
          <w:szCs w:val="20"/>
        </w:rPr>
        <w:t>På så vis är vi långsiktigt med och skapar fred.</w:t>
      </w:r>
    </w:p>
    <w:p w14:paraId="664C642C" w14:textId="1BABD689" w:rsidR="00023DB8" w:rsidRDefault="00023DB8"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p>
    <w:p w14:paraId="2A52047C" w14:textId="49BADE2F" w:rsidR="00023DB8" w:rsidRPr="00023DB8" w:rsidRDefault="00023DB8" w:rsidP="00023DB8">
      <w:pPr>
        <w:pStyle w:val="Liststycke"/>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r>
        <w:rPr>
          <w:rFonts w:ascii="Museo 300" w:hAnsi="Museo 300" w:cs="Museo 500"/>
          <w:color w:val="262626"/>
          <w:sz w:val="20"/>
          <w:szCs w:val="20"/>
        </w:rPr>
        <w:t xml:space="preserve">Mitt i all oro för omvärlden värmer det min själ att Clowner utan Gränser nu har möjlighet att starta upp detta projekt i Nigeria och genomföra vår första turné till de drabbade områdena i norr. Efter att ha arbetat i krisområden i över 20 år vet vi att en av de saker som behövs allra mest i dessa situationer är hopp. Hopp om en ljusare framtid. Just det kommer vi arbeta för att sprida hos liten som stor som tvingats på flykt undan Boko Harams terror, säger Karin Tennemar, kommunikationsansvarig Clowner utan Gränser. </w:t>
      </w:r>
    </w:p>
    <w:p w14:paraId="1CC7B9C8" w14:textId="352EDC43" w:rsidR="000775A8" w:rsidRDefault="000775A8"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p>
    <w:p w14:paraId="61C4CF6E" w14:textId="326DF3DD" w:rsidR="000775A8" w:rsidRDefault="000775A8"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r>
        <w:rPr>
          <w:rFonts w:ascii="Museo 300" w:hAnsi="Museo 300" w:cs="Museo 500"/>
          <w:color w:val="262626"/>
          <w:sz w:val="20"/>
          <w:szCs w:val="20"/>
        </w:rPr>
        <w:t>Utöver föreställningar i flyktinglägren kommer artisterna arbeta med barn och vårdnadshavare tillsammans för att genom kreativa workshops stärka tilliten och anknytningen dem emellan. Vi kommer dessutom också utbilda lokal personal och volontärer i våra metoder för att de ska få ringar på vattnet och sprida glädje till ännu fler barn.</w:t>
      </w:r>
    </w:p>
    <w:p w14:paraId="3F312473" w14:textId="5B502E56" w:rsidR="000775A8" w:rsidRDefault="000775A8"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p>
    <w:p w14:paraId="7F28C66C" w14:textId="1F8EDB1A" w:rsidR="006F6DE0" w:rsidRDefault="000775A8"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r>
        <w:rPr>
          <w:rFonts w:ascii="Museo 300" w:hAnsi="Museo 300" w:cs="Museo 500"/>
          <w:color w:val="262626"/>
          <w:sz w:val="20"/>
          <w:szCs w:val="20"/>
        </w:rPr>
        <w:t xml:space="preserve">Teamet består av Maria Nilsson, Olivia Hultman, Rebecca Seward den nigerianska artisten Adeola Omotosho. Turnén pågår 1–20/6 och finansieras av Radiohjälpens insamling Världens Barn och görs i samarbete med Terre des Hommes. </w:t>
      </w:r>
      <w:r w:rsidR="00023DB8">
        <w:rPr>
          <w:rFonts w:ascii="Museo 300" w:hAnsi="Museo 300" w:cs="Museo 500"/>
          <w:color w:val="262626"/>
          <w:sz w:val="20"/>
          <w:szCs w:val="20"/>
        </w:rPr>
        <w:t xml:space="preserve">Teamet finns tillgängliga för intervjuer. </w:t>
      </w:r>
    </w:p>
    <w:p w14:paraId="4678415C" w14:textId="0E703E81" w:rsidR="00DC0290" w:rsidRDefault="00DC0290" w:rsidP="00FD0E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useo 300" w:hAnsi="Museo 300" w:cs="Museo 500"/>
          <w:color w:val="262626"/>
          <w:sz w:val="20"/>
          <w:szCs w:val="20"/>
        </w:rPr>
      </w:pPr>
    </w:p>
    <w:p w14:paraId="664BCE9D" w14:textId="77777777" w:rsidR="00DC0290" w:rsidRDefault="00DC0290" w:rsidP="00DC02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useo 300" w:hAnsi="Museo 300" w:cs="Museo 500"/>
          <w:color w:val="262626"/>
          <w:sz w:val="20"/>
          <w:szCs w:val="20"/>
        </w:rPr>
      </w:pPr>
      <w:r w:rsidRPr="00DC0290">
        <w:rPr>
          <w:rFonts w:ascii="Museo 300" w:hAnsi="Museo 300" w:cs="Museo 500"/>
          <w:b/>
          <w:color w:val="262626"/>
          <w:sz w:val="22"/>
          <w:szCs w:val="20"/>
        </w:rPr>
        <w:t>Kontakt</w:t>
      </w:r>
      <w:r>
        <w:rPr>
          <w:rFonts w:ascii="Museo 300" w:hAnsi="Museo 300" w:cs="Museo 500"/>
          <w:b/>
          <w:color w:val="262626"/>
          <w:sz w:val="22"/>
          <w:szCs w:val="20"/>
        </w:rPr>
        <w:br/>
      </w:r>
      <w:r>
        <w:rPr>
          <w:rFonts w:ascii="Museo 300" w:hAnsi="Museo 300" w:cs="Museo 500"/>
          <w:color w:val="262626"/>
          <w:sz w:val="20"/>
          <w:szCs w:val="20"/>
        </w:rPr>
        <w:t>Karin Tennemar, kommunikatör Clowner utan Gränser</w:t>
      </w:r>
      <w:r>
        <w:rPr>
          <w:rFonts w:ascii="Museo 300" w:hAnsi="Museo 300" w:cs="Museo 500"/>
          <w:color w:val="262626"/>
          <w:sz w:val="20"/>
          <w:szCs w:val="20"/>
        </w:rPr>
        <w:br/>
      </w:r>
      <w:hyperlink r:id="rId9" w:history="1">
        <w:r w:rsidRPr="00CF5212">
          <w:rPr>
            <w:rStyle w:val="Hyperlnk"/>
            <w:rFonts w:ascii="Museo 300" w:hAnsi="Museo 300" w:cs="Museo 500"/>
            <w:sz w:val="20"/>
            <w:szCs w:val="20"/>
          </w:rPr>
          <w:t>karin.tennemar@skratt.nu</w:t>
        </w:r>
      </w:hyperlink>
    </w:p>
    <w:p w14:paraId="73F76E09" w14:textId="01FD9D73" w:rsidR="006F6DE0" w:rsidRPr="000D079A" w:rsidRDefault="00DC0290" w:rsidP="000D07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useo 300" w:hAnsi="Museo 300" w:cs="Museo 500"/>
          <w:color w:val="262626"/>
          <w:sz w:val="20"/>
          <w:szCs w:val="20"/>
        </w:rPr>
      </w:pPr>
      <w:r>
        <w:rPr>
          <w:rFonts w:ascii="Museo 300" w:hAnsi="Museo 300" w:cs="Museo 500"/>
          <w:color w:val="262626"/>
          <w:sz w:val="20"/>
          <w:szCs w:val="20"/>
        </w:rPr>
        <w:t>076-038 82 13</w:t>
      </w:r>
    </w:p>
    <w:sectPr w:rsidR="006F6DE0" w:rsidRPr="000D079A" w:rsidSect="005F3B55">
      <w:headerReference w:type="even" r:id="rId10"/>
      <w:headerReference w:type="default" r:id="rId11"/>
      <w:footerReference w:type="even" r:id="rId12"/>
      <w:pgSz w:w="11900" w:h="16840"/>
      <w:pgMar w:top="1956" w:right="1418" w:bottom="1418" w:left="1276" w:header="397" w:footer="397" w:gutter="0"/>
      <w:pgBorders w:offsetFrom="page">
        <w:top w:val="single" w:sz="18" w:space="25" w:color="26919D"/>
        <w:left w:val="single" w:sz="18" w:space="25" w:color="26919D"/>
        <w:bottom w:val="single" w:sz="18" w:space="25" w:color="26919D"/>
        <w:right w:val="single" w:sz="18" w:space="25" w:color="26919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131E1" w14:textId="77777777" w:rsidR="00E22909" w:rsidRDefault="00E22909" w:rsidP="00472251">
      <w:r>
        <w:separator/>
      </w:r>
    </w:p>
  </w:endnote>
  <w:endnote w:type="continuationSeparator" w:id="0">
    <w:p w14:paraId="382A7480" w14:textId="77777777" w:rsidR="00E22909" w:rsidRDefault="00E22909" w:rsidP="00472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500">
    <w:panose1 w:val="02000000000000000000"/>
    <w:charset w:val="00"/>
    <w:family w:val="modern"/>
    <w:notTrueType/>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useo 3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useo Sans Rounded 500">
    <w:panose1 w:val="02000000000000000000"/>
    <w:charset w:val="00"/>
    <w:family w:val="modern"/>
    <w:notTrueType/>
    <w:pitch w:val="variable"/>
    <w:sig w:usb0="A00000AF" w:usb1="4000004B" w:usb2="00000000" w:usb3="00000000" w:csb0="0000009B" w:csb1="00000000"/>
  </w:font>
  <w:font w:name="Museo Sans Rounded 300">
    <w:panose1 w:val="02000000000000000000"/>
    <w:charset w:val="00"/>
    <w:family w:val="modern"/>
    <w:notTrueType/>
    <w:pitch w:val="variable"/>
    <w:sig w:usb0="A00000A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7971" w14:textId="77777777" w:rsidR="00D01933" w:rsidRDefault="00E22909">
    <w:pPr>
      <w:pStyle w:val="Sidfot"/>
    </w:pPr>
    <w:sdt>
      <w:sdtPr>
        <w:id w:val="969400743"/>
        <w:temporary/>
        <w:showingPlcHdr/>
      </w:sdtPr>
      <w:sdtEndPr/>
      <w:sdtContent>
        <w:r w:rsidR="00D01933">
          <w:t>[Skriv text]</w:t>
        </w:r>
      </w:sdtContent>
    </w:sdt>
    <w:r w:rsidR="00D01933">
      <w:ptab w:relativeTo="margin" w:alignment="center" w:leader="none"/>
    </w:r>
    <w:sdt>
      <w:sdtPr>
        <w:id w:val="969400748"/>
        <w:temporary/>
        <w:showingPlcHdr/>
      </w:sdtPr>
      <w:sdtEndPr/>
      <w:sdtContent>
        <w:r w:rsidR="00D01933">
          <w:t>[Skriv text]</w:t>
        </w:r>
      </w:sdtContent>
    </w:sdt>
    <w:r w:rsidR="00D01933">
      <w:ptab w:relativeTo="margin" w:alignment="right" w:leader="none"/>
    </w:r>
    <w:sdt>
      <w:sdtPr>
        <w:id w:val="969400753"/>
        <w:temporary/>
        <w:showingPlcHdr/>
      </w:sdtPr>
      <w:sdtEndPr/>
      <w:sdtContent>
        <w:r w:rsidR="00D01933">
          <w:t>[Skriv text]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02BAF" w14:textId="77777777" w:rsidR="00E22909" w:rsidRDefault="00E22909" w:rsidP="00472251">
      <w:r>
        <w:separator/>
      </w:r>
    </w:p>
  </w:footnote>
  <w:footnote w:type="continuationSeparator" w:id="0">
    <w:p w14:paraId="6DB117B6" w14:textId="77777777" w:rsidR="00E22909" w:rsidRDefault="00E22909" w:rsidP="00472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14F94" w14:textId="77777777" w:rsidR="00D01933" w:rsidRDefault="00E22909">
    <w:pPr>
      <w:pStyle w:val="Sidhuvud"/>
    </w:pPr>
    <w:sdt>
      <w:sdtPr>
        <w:id w:val="1409801631"/>
        <w:temporary/>
        <w:showingPlcHdr/>
      </w:sdtPr>
      <w:sdtEndPr/>
      <w:sdtContent>
        <w:r w:rsidR="00D01933">
          <w:t>[Skriv text]</w:t>
        </w:r>
      </w:sdtContent>
    </w:sdt>
    <w:r w:rsidR="00D01933">
      <w:ptab w:relativeTo="margin" w:alignment="center" w:leader="none"/>
    </w:r>
    <w:sdt>
      <w:sdtPr>
        <w:id w:val="-1713804328"/>
        <w:temporary/>
        <w:showingPlcHdr/>
      </w:sdtPr>
      <w:sdtEndPr/>
      <w:sdtContent>
        <w:r w:rsidR="00D01933">
          <w:t>[Skriv text]</w:t>
        </w:r>
      </w:sdtContent>
    </w:sdt>
    <w:r w:rsidR="00D01933">
      <w:ptab w:relativeTo="margin" w:alignment="right" w:leader="none"/>
    </w:r>
    <w:sdt>
      <w:sdtPr>
        <w:id w:val="-2076570950"/>
        <w:temporary/>
        <w:showingPlcHdr/>
      </w:sdtPr>
      <w:sdtEndPr/>
      <w:sdtContent>
        <w:r w:rsidR="00D01933">
          <w:t>[Skriv text]</w:t>
        </w:r>
      </w:sdtContent>
    </w:sdt>
  </w:p>
  <w:p w14:paraId="6209FA02" w14:textId="77777777" w:rsidR="00D01933" w:rsidRDefault="00D0193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A5B27" w14:textId="1E1AD8C2" w:rsidR="00D01933" w:rsidRDefault="005F3B55" w:rsidP="005F3B55">
    <w:pPr>
      <w:pStyle w:val="Sidhuvud"/>
      <w:tabs>
        <w:tab w:val="clear" w:pos="9072"/>
        <w:tab w:val="right" w:pos="9356"/>
      </w:tabs>
      <w:ind w:right="-290"/>
      <w:rPr>
        <w:rFonts w:ascii="Museo Sans Rounded 300" w:hAnsi="Museo Sans Rounded 300"/>
        <w:sz w:val="18"/>
        <w:lang w:val="en-GB"/>
      </w:rPr>
    </w:pPr>
    <w:r>
      <w:rPr>
        <w:noProof/>
      </w:rPr>
      <w:drawing>
        <wp:anchor distT="0" distB="0" distL="114300" distR="114300" simplePos="0" relativeHeight="251664384" behindDoc="0" locked="0" layoutInCell="1" allowOverlap="1" wp14:anchorId="56605697" wp14:editId="48E6C415">
          <wp:simplePos x="0" y="0"/>
          <wp:positionH relativeFrom="page">
            <wp:posOffset>467360</wp:posOffset>
          </wp:positionH>
          <wp:positionV relativeFrom="margin">
            <wp:posOffset>-834390</wp:posOffset>
          </wp:positionV>
          <wp:extent cx="685800" cy="686435"/>
          <wp:effectExtent l="0" t="0" r="0" b="0"/>
          <wp:wrapSquare wrapText="bothSides"/>
          <wp:docPr id="57" name="Bildobjekt 57" descr="Macintosh HD:Users:louisefrisk:Pictures:LOGGOR:clown_u_gr_logo-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ouisefrisk:Pictures:LOGGOR:clown_u_gr_logo-1.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6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5A8">
      <w:rPr>
        <w:rFonts w:ascii="Museo Sans Rounded 300" w:hAnsi="Museo Sans Rounded 300"/>
        <w:sz w:val="18"/>
        <w:lang w:val="en-GB"/>
      </w:rPr>
      <w:tab/>
    </w:r>
  </w:p>
  <w:p w14:paraId="06FA59E8" w14:textId="4D57BB13" w:rsidR="000775A8" w:rsidRDefault="000775A8" w:rsidP="005F3B55">
    <w:pPr>
      <w:pStyle w:val="Sidhuvud"/>
      <w:tabs>
        <w:tab w:val="clear" w:pos="9072"/>
        <w:tab w:val="right" w:pos="9356"/>
      </w:tabs>
      <w:ind w:right="-290"/>
      <w:rPr>
        <w:rFonts w:ascii="Museo Sans Rounded 300" w:hAnsi="Museo Sans Rounded 300"/>
        <w:sz w:val="18"/>
        <w:lang w:val="en-GB"/>
      </w:rPr>
    </w:pPr>
  </w:p>
  <w:p w14:paraId="39B09EAC" w14:textId="47C3ECFF" w:rsidR="000775A8" w:rsidRDefault="000775A8" w:rsidP="005F3B55">
    <w:pPr>
      <w:pStyle w:val="Sidhuvud"/>
      <w:tabs>
        <w:tab w:val="clear" w:pos="9072"/>
        <w:tab w:val="right" w:pos="9356"/>
      </w:tabs>
      <w:ind w:right="-290"/>
      <w:rPr>
        <w:rFonts w:ascii="Museo Sans Rounded 300" w:hAnsi="Museo Sans Rounded 300"/>
        <w:sz w:val="18"/>
        <w:lang w:val="en-GB"/>
      </w:rPr>
    </w:pPr>
  </w:p>
  <w:p w14:paraId="4267DB89" w14:textId="255DFC00" w:rsidR="000775A8" w:rsidRDefault="000775A8" w:rsidP="005F3B55">
    <w:pPr>
      <w:pStyle w:val="Sidhuvud"/>
      <w:tabs>
        <w:tab w:val="clear" w:pos="9072"/>
        <w:tab w:val="right" w:pos="9356"/>
      </w:tabs>
      <w:ind w:right="-290"/>
      <w:rPr>
        <w:rFonts w:ascii="Museo Sans Rounded 300" w:hAnsi="Museo Sans Rounded 300"/>
        <w:sz w:val="18"/>
        <w:lang w:val="en-GB"/>
      </w:rPr>
    </w:pPr>
  </w:p>
  <w:p w14:paraId="21994EB0" w14:textId="116C82BE" w:rsidR="000775A8" w:rsidRDefault="000775A8" w:rsidP="005F3B55">
    <w:pPr>
      <w:pStyle w:val="Sidhuvud"/>
      <w:tabs>
        <w:tab w:val="clear" w:pos="9072"/>
        <w:tab w:val="right" w:pos="9356"/>
      </w:tabs>
      <w:ind w:right="-290"/>
      <w:rPr>
        <w:rFonts w:ascii="Museo Sans Rounded 300" w:hAnsi="Museo Sans Rounded 300"/>
        <w:sz w:val="18"/>
        <w:lang w:val="en-GB"/>
      </w:rPr>
    </w:pPr>
  </w:p>
  <w:p w14:paraId="0AE06D79" w14:textId="40EB972A" w:rsidR="000775A8" w:rsidRPr="000775A8" w:rsidRDefault="000775A8" w:rsidP="000775A8">
    <w:pPr>
      <w:pStyle w:val="Sidhuvud"/>
      <w:tabs>
        <w:tab w:val="clear" w:pos="9072"/>
        <w:tab w:val="right" w:pos="9356"/>
      </w:tabs>
      <w:ind w:right="-290"/>
      <w:jc w:val="center"/>
      <w:rPr>
        <w:rFonts w:ascii="Museo Sans Rounded 300" w:hAnsi="Museo Sans Rounded 300"/>
        <w:sz w:val="16"/>
        <w:lang w:val="en-GB"/>
      </w:rPr>
    </w:pPr>
    <w:r w:rsidRPr="000775A8">
      <w:rPr>
        <w:rFonts w:ascii="Museo Sans Rounded 300" w:hAnsi="Museo Sans Rounded 300"/>
        <w:sz w:val="16"/>
      </w:rPr>
      <w:t>Pressmeddelande</w:t>
    </w:r>
    <w:r>
      <w:rPr>
        <w:rFonts w:ascii="Museo Sans Rounded 300" w:hAnsi="Museo Sans Rounded 300"/>
        <w:sz w:val="16"/>
        <w:lang w:val="en-GB"/>
      </w:rPr>
      <w:t xml:space="preserve"> 2018-05-30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209C8"/>
    <w:multiLevelType w:val="hybridMultilevel"/>
    <w:tmpl w:val="C77207D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Times New Roman"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29584898"/>
    <w:multiLevelType w:val="hybridMultilevel"/>
    <w:tmpl w:val="36E68B6C"/>
    <w:lvl w:ilvl="0" w:tplc="041D0001">
      <w:start w:val="1"/>
      <w:numFmt w:val="bullet"/>
      <w:lvlText w:val=""/>
      <w:lvlJc w:val="left"/>
      <w:pPr>
        <w:ind w:left="720" w:hanging="360"/>
      </w:pPr>
      <w:rPr>
        <w:rFonts w:ascii="Symbol" w:hAnsi="Symbol" w:hint="default"/>
      </w:rPr>
    </w:lvl>
    <w:lvl w:ilvl="1" w:tplc="55B46F86">
      <w:numFmt w:val="bullet"/>
      <w:lvlText w:val="-"/>
      <w:lvlJc w:val="left"/>
      <w:pPr>
        <w:ind w:left="1440" w:hanging="360"/>
      </w:pPr>
      <w:rPr>
        <w:rFonts w:ascii="Museo 500" w:eastAsiaTheme="minorEastAsia" w:hAnsi="Museo 500" w:cs="Museo 500"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Times New Roman"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Times New Roman"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2C4810D1"/>
    <w:multiLevelType w:val="hybridMultilevel"/>
    <w:tmpl w:val="A9523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A261207"/>
    <w:multiLevelType w:val="hybridMultilevel"/>
    <w:tmpl w:val="0CAEC9BE"/>
    <w:lvl w:ilvl="0" w:tplc="887465C0">
      <w:numFmt w:val="bullet"/>
      <w:lvlText w:val="-"/>
      <w:lvlJc w:val="left"/>
      <w:pPr>
        <w:ind w:left="720" w:hanging="360"/>
      </w:pPr>
      <w:rPr>
        <w:rFonts w:ascii="Museo 300" w:eastAsiaTheme="minorEastAsia" w:hAnsi="Museo 300" w:cs="Museo 500"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FBC"/>
    <w:rsid w:val="00023DB8"/>
    <w:rsid w:val="000775A8"/>
    <w:rsid w:val="000828F3"/>
    <w:rsid w:val="000D079A"/>
    <w:rsid w:val="000D657E"/>
    <w:rsid w:val="001770EA"/>
    <w:rsid w:val="00180008"/>
    <w:rsid w:val="001C1E61"/>
    <w:rsid w:val="001C55E0"/>
    <w:rsid w:val="0020674F"/>
    <w:rsid w:val="00284E77"/>
    <w:rsid w:val="00366463"/>
    <w:rsid w:val="00373753"/>
    <w:rsid w:val="003C1025"/>
    <w:rsid w:val="003E1DEF"/>
    <w:rsid w:val="00472251"/>
    <w:rsid w:val="004F4FBC"/>
    <w:rsid w:val="00535D21"/>
    <w:rsid w:val="00561EA7"/>
    <w:rsid w:val="00571E08"/>
    <w:rsid w:val="00591E73"/>
    <w:rsid w:val="00595D89"/>
    <w:rsid w:val="005C42AC"/>
    <w:rsid w:val="005F3B55"/>
    <w:rsid w:val="006D2439"/>
    <w:rsid w:val="006F6DE0"/>
    <w:rsid w:val="00743907"/>
    <w:rsid w:val="00751CD9"/>
    <w:rsid w:val="007C28A7"/>
    <w:rsid w:val="007F010D"/>
    <w:rsid w:val="0082001B"/>
    <w:rsid w:val="008B45AF"/>
    <w:rsid w:val="008E4A3C"/>
    <w:rsid w:val="008F1234"/>
    <w:rsid w:val="00924844"/>
    <w:rsid w:val="00950EC8"/>
    <w:rsid w:val="009564E8"/>
    <w:rsid w:val="00A1419C"/>
    <w:rsid w:val="00A15C6A"/>
    <w:rsid w:val="00A50A84"/>
    <w:rsid w:val="00AD1196"/>
    <w:rsid w:val="00B018BD"/>
    <w:rsid w:val="00B31702"/>
    <w:rsid w:val="00B975AF"/>
    <w:rsid w:val="00BA2364"/>
    <w:rsid w:val="00C54219"/>
    <w:rsid w:val="00C8127F"/>
    <w:rsid w:val="00D01933"/>
    <w:rsid w:val="00D368D0"/>
    <w:rsid w:val="00DC0290"/>
    <w:rsid w:val="00DD46E1"/>
    <w:rsid w:val="00E22909"/>
    <w:rsid w:val="00E37221"/>
    <w:rsid w:val="00E538B1"/>
    <w:rsid w:val="00EB2275"/>
    <w:rsid w:val="00FD0ECB"/>
    <w:rsid w:val="00FE1A6B"/>
    <w:rsid w:val="18C7ADEC"/>
    <w:rsid w:val="6ABDAFB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BE5E86"/>
  <w14:defaultImageDpi w14:val="330"/>
  <w15:docId w15:val="{266F8271-308C-4E2C-964F-A0E19971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D657E"/>
    <w:rPr>
      <w:color w:val="0000FF" w:themeColor="hyperlink"/>
      <w:u w:val="single"/>
    </w:rPr>
  </w:style>
  <w:style w:type="paragraph" w:styleId="Sidhuvud">
    <w:name w:val="header"/>
    <w:basedOn w:val="Normal"/>
    <w:link w:val="SidhuvudChar"/>
    <w:uiPriority w:val="99"/>
    <w:unhideWhenUsed/>
    <w:rsid w:val="00472251"/>
    <w:pPr>
      <w:tabs>
        <w:tab w:val="center" w:pos="4536"/>
        <w:tab w:val="right" w:pos="9072"/>
      </w:tabs>
    </w:pPr>
  </w:style>
  <w:style w:type="character" w:customStyle="1" w:styleId="SidhuvudChar">
    <w:name w:val="Sidhuvud Char"/>
    <w:basedOn w:val="Standardstycketeckensnitt"/>
    <w:link w:val="Sidhuvud"/>
    <w:uiPriority w:val="99"/>
    <w:rsid w:val="00472251"/>
  </w:style>
  <w:style w:type="paragraph" w:styleId="Sidfot">
    <w:name w:val="footer"/>
    <w:basedOn w:val="Normal"/>
    <w:link w:val="SidfotChar"/>
    <w:uiPriority w:val="99"/>
    <w:unhideWhenUsed/>
    <w:rsid w:val="00472251"/>
    <w:pPr>
      <w:tabs>
        <w:tab w:val="center" w:pos="4536"/>
        <w:tab w:val="right" w:pos="9072"/>
      </w:tabs>
    </w:pPr>
  </w:style>
  <w:style w:type="character" w:customStyle="1" w:styleId="SidfotChar">
    <w:name w:val="Sidfot Char"/>
    <w:basedOn w:val="Standardstycketeckensnitt"/>
    <w:link w:val="Sidfot"/>
    <w:uiPriority w:val="99"/>
    <w:rsid w:val="00472251"/>
  </w:style>
  <w:style w:type="paragraph" w:styleId="Ballongtext">
    <w:name w:val="Balloon Text"/>
    <w:basedOn w:val="Normal"/>
    <w:link w:val="BallongtextChar"/>
    <w:uiPriority w:val="99"/>
    <w:semiHidden/>
    <w:unhideWhenUsed/>
    <w:rsid w:val="00472251"/>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472251"/>
    <w:rPr>
      <w:rFonts w:ascii="Lucida Grande" w:hAnsi="Lucida Grande" w:cs="Lucida Grande"/>
      <w:sz w:val="18"/>
      <w:szCs w:val="18"/>
    </w:rPr>
  </w:style>
  <w:style w:type="character" w:styleId="AnvndHyperlnk">
    <w:name w:val="FollowedHyperlink"/>
    <w:basedOn w:val="Standardstycketeckensnitt"/>
    <w:uiPriority w:val="99"/>
    <w:semiHidden/>
    <w:unhideWhenUsed/>
    <w:rsid w:val="00535D21"/>
    <w:rPr>
      <w:color w:val="800080" w:themeColor="followedHyperlink"/>
      <w:u w:val="single"/>
    </w:rPr>
  </w:style>
  <w:style w:type="paragraph" w:styleId="Liststycke">
    <w:name w:val="List Paragraph"/>
    <w:basedOn w:val="Normal"/>
    <w:uiPriority w:val="34"/>
    <w:qFormat/>
    <w:rsid w:val="00DD46E1"/>
    <w:pPr>
      <w:ind w:left="720"/>
      <w:contextualSpacing/>
    </w:pPr>
  </w:style>
  <w:style w:type="paragraph" w:customStyle="1" w:styleId="textbox">
    <w:name w:val="textbox"/>
    <w:basedOn w:val="Normal"/>
    <w:rsid w:val="000775A8"/>
    <w:pPr>
      <w:spacing w:before="100" w:beforeAutospacing="1" w:after="100" w:afterAutospacing="1"/>
    </w:pPr>
    <w:rPr>
      <w:rFonts w:ascii="Times New Roman" w:eastAsia="Times New Roman" w:hAnsi="Times New Roman" w:cs="Times New Roman"/>
    </w:rPr>
  </w:style>
  <w:style w:type="character" w:styleId="Betoning">
    <w:name w:val="Emphasis"/>
    <w:basedOn w:val="Standardstycketeckensnitt"/>
    <w:uiPriority w:val="20"/>
    <w:qFormat/>
    <w:rsid w:val="000775A8"/>
    <w:rPr>
      <w:i/>
      <w:iCs/>
    </w:rPr>
  </w:style>
  <w:style w:type="character" w:styleId="Olstomnmnande">
    <w:name w:val="Unresolved Mention"/>
    <w:basedOn w:val="Standardstycketeckensnitt"/>
    <w:uiPriority w:val="99"/>
    <w:semiHidden/>
    <w:unhideWhenUsed/>
    <w:rsid w:val="00DC029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83898">
      <w:bodyDiv w:val="1"/>
      <w:marLeft w:val="0"/>
      <w:marRight w:val="0"/>
      <w:marTop w:val="0"/>
      <w:marBottom w:val="0"/>
      <w:divBdr>
        <w:top w:val="none" w:sz="0" w:space="0" w:color="auto"/>
        <w:left w:val="none" w:sz="0" w:space="0" w:color="auto"/>
        <w:bottom w:val="none" w:sz="0" w:space="0" w:color="auto"/>
        <w:right w:val="none" w:sz="0" w:space="0" w:color="auto"/>
      </w:divBdr>
    </w:div>
    <w:div w:id="419062523">
      <w:bodyDiv w:val="1"/>
      <w:marLeft w:val="0"/>
      <w:marRight w:val="0"/>
      <w:marTop w:val="0"/>
      <w:marBottom w:val="0"/>
      <w:divBdr>
        <w:top w:val="none" w:sz="0" w:space="0" w:color="auto"/>
        <w:left w:val="none" w:sz="0" w:space="0" w:color="auto"/>
        <w:bottom w:val="none" w:sz="0" w:space="0" w:color="auto"/>
        <w:right w:val="none" w:sz="0" w:space="0" w:color="auto"/>
      </w:divBdr>
    </w:div>
    <w:div w:id="878512371">
      <w:bodyDiv w:val="1"/>
      <w:marLeft w:val="0"/>
      <w:marRight w:val="0"/>
      <w:marTop w:val="0"/>
      <w:marBottom w:val="0"/>
      <w:divBdr>
        <w:top w:val="none" w:sz="0" w:space="0" w:color="auto"/>
        <w:left w:val="none" w:sz="0" w:space="0" w:color="auto"/>
        <w:bottom w:val="none" w:sz="0" w:space="0" w:color="auto"/>
        <w:right w:val="none" w:sz="0" w:space="0" w:color="auto"/>
      </w:divBdr>
    </w:div>
    <w:div w:id="1166895125">
      <w:bodyDiv w:val="1"/>
      <w:marLeft w:val="0"/>
      <w:marRight w:val="0"/>
      <w:marTop w:val="0"/>
      <w:marBottom w:val="0"/>
      <w:divBdr>
        <w:top w:val="none" w:sz="0" w:space="0" w:color="auto"/>
        <w:left w:val="none" w:sz="0" w:space="0" w:color="auto"/>
        <w:bottom w:val="none" w:sz="0" w:space="0" w:color="auto"/>
        <w:right w:val="none" w:sz="0" w:space="0" w:color="auto"/>
      </w:divBdr>
    </w:div>
    <w:div w:id="1877084802">
      <w:bodyDiv w:val="1"/>
      <w:marLeft w:val="0"/>
      <w:marRight w:val="0"/>
      <w:marTop w:val="0"/>
      <w:marBottom w:val="0"/>
      <w:divBdr>
        <w:top w:val="none" w:sz="0" w:space="0" w:color="auto"/>
        <w:left w:val="none" w:sz="0" w:space="0" w:color="auto"/>
        <w:bottom w:val="none" w:sz="0" w:space="0" w:color="auto"/>
        <w:right w:val="none" w:sz="0" w:space="0" w:color="auto"/>
      </w:divBdr>
    </w:div>
    <w:div w:id="1969309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rin.tennemar@skratt.nu"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Microsoft\Windows\Temporary%20Internet%20Files\Content.IE5\ZA6WG722\CuG%20brevmall%20svenska%20officie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9D3A1-40B6-4FE2-95C7-83672032A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CuG brevmall svenska officiell</Template>
  <TotalTime>1</TotalTime>
  <Pages>1</Pages>
  <Words>349</Words>
  <Characters>1790</Characters>
  <Application>Microsoft Office Word</Application>
  <DocSecurity>0</DocSecurity>
  <Lines>36</Lines>
  <Paragraphs>11</Paragraphs>
  <ScaleCrop>false</ScaleCrop>
  <HeadingPairs>
    <vt:vector size="2" baseType="variant">
      <vt:variant>
        <vt:lpstr>Rubrik</vt:lpstr>
      </vt:variant>
      <vt:variant>
        <vt:i4>1</vt:i4>
      </vt:variant>
    </vt:vector>
  </HeadingPairs>
  <TitlesOfParts>
    <vt:vector size="1" baseType="lpstr">
      <vt:lpstr/>
    </vt:vector>
  </TitlesOfParts>
  <Company>Clowner utan Gränser</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Karin Tennemar</cp:lastModifiedBy>
  <cp:revision>3</cp:revision>
  <cp:lastPrinted>2014-10-22T13:31:00Z</cp:lastPrinted>
  <dcterms:created xsi:type="dcterms:W3CDTF">2018-05-29T09:20:00Z</dcterms:created>
  <dcterms:modified xsi:type="dcterms:W3CDTF">2018-05-29T09:20:00Z</dcterms:modified>
</cp:coreProperties>
</file>